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-9362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972"/>
      </w:tblGrid>
      <w:tr w:rsidR="00AD33DA" w:rsidRPr="00043CC2" w14:paraId="139176A9" w14:textId="77777777" w:rsidTr="00AD33DA">
        <w:trPr>
          <w:trHeight w:val="1290"/>
        </w:trPr>
        <w:tc>
          <w:tcPr>
            <w:tcW w:w="9972" w:type="dxa"/>
            <w:vAlign w:val="center"/>
          </w:tcPr>
          <w:p w14:paraId="26B89DFB" w14:textId="40886E33" w:rsidR="00EC14F3" w:rsidRPr="00EC14F3" w:rsidRDefault="00EC14F3" w:rsidP="00EC14F3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33DA" w:rsidRPr="00043CC2" w14:paraId="68AECB40" w14:textId="77777777" w:rsidTr="00AD33DA">
        <w:trPr>
          <w:trHeight w:val="80"/>
        </w:trPr>
        <w:tc>
          <w:tcPr>
            <w:tcW w:w="9972" w:type="dxa"/>
            <w:vAlign w:val="center"/>
          </w:tcPr>
          <w:p w14:paraId="4E81E804" w14:textId="77777777" w:rsidR="00AD33DA" w:rsidRPr="00043CC2" w:rsidRDefault="00AD33DA" w:rsidP="00AD33DA">
            <w:pPr>
              <w:pStyle w:val="NoSpacing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33DA" w:rsidRPr="00043CC2" w14:paraId="7BD71478" w14:textId="77777777" w:rsidTr="00AD33DA">
        <w:trPr>
          <w:trHeight w:val="183"/>
        </w:trPr>
        <w:tc>
          <w:tcPr>
            <w:tcW w:w="9972" w:type="dxa"/>
          </w:tcPr>
          <w:p w14:paraId="14B84260" w14:textId="77777777" w:rsidR="00AD33DA" w:rsidRPr="00043CC2" w:rsidRDefault="00AD33DA" w:rsidP="00AD33DA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D33DA" w:rsidRPr="00043CC2" w14:paraId="6B13042C" w14:textId="77777777" w:rsidTr="00AD33DA">
        <w:trPr>
          <w:trHeight w:val="183"/>
        </w:trPr>
        <w:tc>
          <w:tcPr>
            <w:tcW w:w="9972" w:type="dxa"/>
          </w:tcPr>
          <w:p w14:paraId="05393742" w14:textId="77777777" w:rsidR="00AD33DA" w:rsidRPr="00043CC2" w:rsidRDefault="00F77C5C" w:rsidP="00A602E2">
            <w:pPr>
              <w:jc w:val="right"/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E796B3E" wp14:editId="03140683">
                  <wp:simplePos x="0" y="0"/>
                  <wp:positionH relativeFrom="column">
                    <wp:posOffset>57490</wp:posOffset>
                  </wp:positionH>
                  <wp:positionV relativeFrom="paragraph">
                    <wp:posOffset>-230357</wp:posOffset>
                  </wp:positionV>
                  <wp:extent cx="1261464" cy="1754372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75" cy="175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3DA" w:rsidRPr="00043CC2"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</w:rPr>
              <w:t>CURRICULUM VITAE</w:t>
            </w:r>
          </w:p>
          <w:p w14:paraId="7F099599" w14:textId="77777777" w:rsidR="00AD33DA" w:rsidRPr="00043CC2" w:rsidRDefault="00AD33DA" w:rsidP="00A602E2">
            <w:pPr>
              <w:jc w:val="right"/>
              <w:rPr>
                <w:rFonts w:ascii="Bookman Old Style" w:hAnsi="Bookman Old Style"/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</w:p>
          <w:p w14:paraId="2DBCF862" w14:textId="77777777" w:rsidR="00AD33DA" w:rsidRPr="00043CC2" w:rsidRDefault="00AD33DA" w:rsidP="00A602E2">
            <w:pPr>
              <w:jc w:val="right"/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</w:rPr>
            </w:pPr>
            <w:r w:rsidRPr="00043CC2"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</w:rPr>
              <w:t>ABHIMANYU GANESH</w:t>
            </w:r>
          </w:p>
          <w:p w14:paraId="45918D5C" w14:textId="77777777" w:rsidR="00A602E2" w:rsidRPr="00043CC2" w:rsidRDefault="00A602E2" w:rsidP="00A602E2">
            <w:pPr>
              <w:jc w:val="right"/>
              <w:rPr>
                <w:rFonts w:ascii="Bookman Old Style" w:hAnsi="Bookman Old Style"/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</w:p>
          <w:p w14:paraId="7BE8E061" w14:textId="77777777" w:rsidR="00AD33DA" w:rsidRPr="00043CC2" w:rsidRDefault="00AD33DA" w:rsidP="00A602E2">
            <w:pPr>
              <w:jc w:val="right"/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  <w:u w:val="single"/>
              </w:rPr>
            </w:pPr>
            <w:r w:rsidRPr="00043CC2">
              <w:rPr>
                <w:rFonts w:ascii="Bookman Old Style" w:hAnsi="Bookman Old Style"/>
                <w:b/>
                <w:bCs/>
                <w:color w:val="0D0D0D" w:themeColor="text1" w:themeTint="F2"/>
                <w:sz w:val="44"/>
                <w:szCs w:val="44"/>
                <w:u w:val="single"/>
              </w:rPr>
              <w:t>A/C TECHNICIAN</w:t>
            </w:r>
          </w:p>
          <w:p w14:paraId="2FF4E0E6" w14:textId="77777777" w:rsidR="00AD33DA" w:rsidRPr="00043CC2" w:rsidRDefault="00AD33DA" w:rsidP="00AD33DA">
            <w:pPr>
              <w:rPr>
                <w:rFonts w:ascii="Bookman Old Style" w:hAnsi="Bookman Old Style"/>
                <w:b/>
                <w:bCs/>
                <w:sz w:val="24"/>
                <w:szCs w:val="24"/>
                <w:u w:val="single"/>
              </w:rPr>
            </w:pPr>
          </w:p>
          <w:p w14:paraId="6064B48A" w14:textId="77777777" w:rsidR="00A602E2" w:rsidRPr="00043CC2" w:rsidRDefault="00A602E2" w:rsidP="00AD33DA">
            <w:pPr>
              <w:rPr>
                <w:rFonts w:ascii="Bookman Old Style" w:hAnsi="Bookman Old Style"/>
                <w:b/>
                <w:bCs/>
                <w:sz w:val="24"/>
                <w:szCs w:val="24"/>
                <w:u w:val="single"/>
              </w:rPr>
            </w:pPr>
          </w:p>
          <w:p w14:paraId="126EFBEF" w14:textId="77777777" w:rsidR="00AD33DA" w:rsidRPr="00043CC2" w:rsidRDefault="00AD33DA" w:rsidP="00AD33DA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043CC2">
              <w:rPr>
                <w:rFonts w:ascii="Bookman Old Style" w:hAnsi="Bookman Old Style"/>
                <w:b/>
                <w:bCs/>
                <w:sz w:val="24"/>
                <w:szCs w:val="24"/>
                <w:u w:val="single"/>
              </w:rPr>
              <w:t>PROFESSIONAL SUMMARY</w:t>
            </w:r>
            <w:r w:rsidRPr="00043CC2">
              <w:rPr>
                <w:rFonts w:ascii="Bookman Old Style" w:hAnsi="Bookman Old Style"/>
                <w:sz w:val="24"/>
                <w:szCs w:val="24"/>
                <w:u w:val="single"/>
              </w:rPr>
              <w:t>:</w:t>
            </w:r>
          </w:p>
          <w:p w14:paraId="46C3C595" w14:textId="77777777" w:rsidR="00AD33DA" w:rsidRPr="00043CC2" w:rsidRDefault="00AD33DA" w:rsidP="00AD33DA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  <w:p w14:paraId="5F7FC316" w14:textId="4901E79A" w:rsidR="00AD33DA" w:rsidRPr="00043CC2" w:rsidRDefault="00AD33DA" w:rsidP="00F77C5C">
            <w:pPr>
              <w:pStyle w:val="Heading2"/>
              <w:spacing w:before="0"/>
              <w:jc w:val="both"/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</w:pPr>
            <w:r w:rsidRPr="00043CC2"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  <w:t xml:space="preserve">Experienced and certified Split &amp; Window AC Technician with over </w:t>
            </w:r>
            <w:r w:rsidR="00F77C5C"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  <w:t>6</w:t>
            </w:r>
            <w:r w:rsidRPr="00043CC2"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  <w:t xml:space="preserve">+ years of hands-on experience in </w:t>
            </w:r>
            <w:r w:rsidR="006E5BAD"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  <w:t xml:space="preserve">the </w:t>
            </w:r>
            <w:r w:rsidRPr="00043CC2">
              <w:rPr>
                <w:rFonts w:ascii="Bookman Old Style" w:hAnsi="Bookman Old Style"/>
                <w:b w:val="0"/>
                <w:bCs w:val="0"/>
                <w:color w:val="0D0D0D" w:themeColor="text1" w:themeTint="F2"/>
                <w:szCs w:val="24"/>
                <w:u w:val="none"/>
              </w:rPr>
              <w:t>installation, maintenance, and repair of split and window air conditioning systems. Skilled in diagnosing technical issues, performing preventive maintenance, and ensuring optimal system performance. Committed to delivering high-quality service and customer satisfaction.</w:t>
            </w:r>
          </w:p>
          <w:p w14:paraId="436C1AA7" w14:textId="77777777" w:rsidR="00A602E2" w:rsidRPr="00043CC2" w:rsidRDefault="00A602E2" w:rsidP="00AD33DA">
            <w:pPr>
              <w:pStyle w:val="Heading2"/>
              <w:spacing w:before="0" w:after="0"/>
              <w:rPr>
                <w:rFonts w:ascii="Bookman Old Style" w:hAnsi="Bookman Old Style"/>
                <w:color w:val="000000" w:themeColor="text1"/>
                <w:sz w:val="12"/>
                <w:szCs w:val="12"/>
              </w:rPr>
            </w:pPr>
          </w:p>
          <w:p w14:paraId="25475595" w14:textId="77777777" w:rsidR="00AD33DA" w:rsidRPr="00043CC2" w:rsidRDefault="00AD33DA" w:rsidP="00AD33DA">
            <w:pPr>
              <w:pStyle w:val="Heading2"/>
              <w:spacing w:before="0" w:after="0"/>
              <w:rPr>
                <w:rFonts w:ascii="Bookman Old Style" w:hAnsi="Bookman Old Style"/>
                <w:color w:val="000000" w:themeColor="text1"/>
                <w:sz w:val="22"/>
                <w:szCs w:val="22"/>
              </w:rPr>
            </w:pPr>
            <w:r w:rsidRPr="00043CC2">
              <w:rPr>
                <w:rFonts w:ascii="Bookman Old Style" w:hAnsi="Bookman Old Style"/>
                <w:color w:val="000000" w:themeColor="text1"/>
                <w:sz w:val="22"/>
                <w:szCs w:val="22"/>
              </w:rPr>
              <w:t>EDUCATION:</w:t>
            </w:r>
          </w:p>
          <w:p w14:paraId="3CAAF199" w14:textId="77777777" w:rsidR="00AD33DA" w:rsidRPr="00043CC2" w:rsidRDefault="00AD33DA" w:rsidP="00AD33DA">
            <w:pPr>
              <w:rPr>
                <w:rFonts w:ascii="Bookman Old Style" w:hAnsi="Bookman Old Style"/>
                <w:sz w:val="6"/>
                <w:szCs w:val="6"/>
              </w:rPr>
            </w:pPr>
          </w:p>
          <w:p w14:paraId="05034477" w14:textId="77777777" w:rsidR="00AD33DA" w:rsidRPr="00043CC2" w:rsidRDefault="00AD33DA" w:rsidP="00AD33DA">
            <w:pPr>
              <w:pStyle w:val="Dates"/>
              <w:rPr>
                <w:rFonts w:ascii="Bookman Old Style" w:hAnsi="Bookman Old Style"/>
                <w:sz w:val="14"/>
                <w:szCs w:val="14"/>
              </w:rPr>
            </w:pPr>
          </w:p>
          <w:p w14:paraId="69664073" w14:textId="0AF4D547" w:rsidR="00AD33DA" w:rsidRPr="00043CC2" w:rsidRDefault="006E5BAD" w:rsidP="00AD33DA">
            <w:pPr>
              <w:pStyle w:val="Dates"/>
              <w:jc w:val="both"/>
              <w:rPr>
                <w:rFonts w:ascii="Bookman Old Style" w:hAnsi="Bookman Old Style"/>
                <w:b w:val="0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Completed</w:t>
            </w:r>
            <w:r w:rsidR="00AD33DA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Diploma in </w:t>
            </w:r>
            <w:r w:rsidR="00A602E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AIR CONDITIONING &amp; REFRIGERATION COURSE</w:t>
            </w:r>
            <w:r w:rsidR="00AD33DA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at IDEAL TECHNICAL INSTITUTE KERALA in 2016.</w:t>
            </w:r>
          </w:p>
          <w:p w14:paraId="12C376F6" w14:textId="77777777" w:rsidR="00043CC2" w:rsidRPr="00043CC2" w:rsidRDefault="00043CC2" w:rsidP="00043CC2">
            <w:pPr>
              <w:pStyle w:val="Dates"/>
              <w:rPr>
                <w:rFonts w:ascii="Bookman Old Style" w:hAnsi="Bookman Old Style"/>
                <w:sz w:val="14"/>
                <w:szCs w:val="14"/>
              </w:rPr>
            </w:pPr>
          </w:p>
          <w:p w14:paraId="6FB78685" w14:textId="1EABE957" w:rsidR="00AD33DA" w:rsidRPr="00043CC2" w:rsidRDefault="006E5BAD" w:rsidP="00043CC2">
            <w:pPr>
              <w:pStyle w:val="Dates"/>
              <w:jc w:val="both"/>
              <w:rPr>
                <w:rFonts w:ascii="Bookman Old Style" w:hAnsi="Bookman Old Style"/>
                <w:b w:val="0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Completed</w:t>
            </w:r>
            <w:r w:rsidR="00AD33DA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high school Diploma in </w:t>
            </w:r>
            <w:r w:rsid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Bishop MMCSPMHS </w:t>
            </w:r>
            <w:proofErr w:type="spellStart"/>
            <w:r w:rsid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Sasthamkotta</w:t>
            </w:r>
            <w:proofErr w:type="spellEnd"/>
            <w:r w:rsid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, </w:t>
            </w:r>
            <w:r w:rsidR="00AD33DA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Kollam District, 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and Kerala</w:t>
            </w:r>
            <w:r w:rsidR="00AD33DA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, India.</w:t>
            </w:r>
          </w:p>
          <w:p w14:paraId="6EB07D45" w14:textId="77777777" w:rsidR="00AD33DA" w:rsidRPr="00043CC2" w:rsidRDefault="00AD33DA" w:rsidP="00AD33DA">
            <w:pPr>
              <w:rPr>
                <w:rFonts w:ascii="Bookman Old Style" w:hAnsi="Bookman Old Style"/>
                <w:bCs/>
                <w:sz w:val="16"/>
                <w:szCs w:val="16"/>
              </w:rPr>
            </w:pPr>
          </w:p>
          <w:p w14:paraId="03C2C212" w14:textId="77777777" w:rsidR="00AD33DA" w:rsidRPr="00043CC2" w:rsidRDefault="00AD33DA" w:rsidP="00AD33DA">
            <w:pPr>
              <w:pStyle w:val="Heading2"/>
              <w:spacing w:before="0"/>
              <w:rPr>
                <w:rFonts w:ascii="Bookman Old Style" w:hAnsi="Bookman Old Style"/>
                <w:color w:val="000000" w:themeColor="text1"/>
                <w:szCs w:val="24"/>
              </w:rPr>
            </w:pPr>
            <w:r w:rsidRPr="00043CC2">
              <w:rPr>
                <w:rFonts w:ascii="Bookman Old Style" w:hAnsi="Bookman Old Style"/>
                <w:color w:val="000000" w:themeColor="text1"/>
                <w:szCs w:val="24"/>
              </w:rPr>
              <w:t>WORKING EXPERIENCE:</w:t>
            </w:r>
          </w:p>
          <w:p w14:paraId="619BE5B5" w14:textId="77777777" w:rsidR="00AD33DA" w:rsidRPr="00043CC2" w:rsidRDefault="00AD33DA" w:rsidP="00AD33DA">
            <w:pPr>
              <w:pStyle w:val="Dates"/>
              <w:rPr>
                <w:rFonts w:ascii="Bookman Old Style" w:hAnsi="Bookman Old Style"/>
                <w:sz w:val="14"/>
                <w:szCs w:val="14"/>
              </w:rPr>
            </w:pPr>
          </w:p>
          <w:p w14:paraId="34C8414C" w14:textId="77777777" w:rsidR="00AD33DA" w:rsidRPr="00043CC2" w:rsidRDefault="00AD33DA" w:rsidP="00F77C5C">
            <w:pPr>
              <w:pStyle w:val="Dates"/>
              <w:numPr>
                <w:ilvl w:val="0"/>
                <w:numId w:val="22"/>
              </w:numPr>
              <w:ind w:left="0"/>
              <w:rPr>
                <w:rFonts w:ascii="Bookman Old Style" w:hAnsi="Bookman Old Style"/>
                <w:b w:val="0"/>
                <w:bCs/>
                <w:sz w:val="24"/>
                <w:szCs w:val="24"/>
              </w:rPr>
            </w:pP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Working as an AC Technician at New State Services Company Doha Qatar, from September 2024 to present.</w:t>
            </w:r>
          </w:p>
          <w:p w14:paraId="017DD3B6" w14:textId="77777777" w:rsidR="00043CC2" w:rsidRPr="00043CC2" w:rsidRDefault="00043CC2" w:rsidP="00F77C5C">
            <w:pPr>
              <w:pStyle w:val="Dates"/>
              <w:rPr>
                <w:rFonts w:ascii="Bookman Old Style" w:hAnsi="Bookman Old Style"/>
                <w:b w:val="0"/>
                <w:bCs/>
                <w:sz w:val="10"/>
                <w:szCs w:val="10"/>
              </w:rPr>
            </w:pPr>
          </w:p>
          <w:p w14:paraId="532F8B16" w14:textId="77777777" w:rsidR="00AD33DA" w:rsidRPr="00043CC2" w:rsidRDefault="00043CC2" w:rsidP="00F77C5C">
            <w:pPr>
              <w:pStyle w:val="Dates"/>
              <w:numPr>
                <w:ilvl w:val="0"/>
                <w:numId w:val="22"/>
              </w:numPr>
              <w:ind w:left="0"/>
              <w:rPr>
                <w:rFonts w:ascii="Bookman Old Style" w:hAnsi="Bookman Old Style"/>
                <w:b w:val="0"/>
                <w:bCs/>
                <w:sz w:val="24"/>
                <w:szCs w:val="24"/>
              </w:rPr>
            </w:pP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Working as an AC Technician at BGM Air-conditioning Service Centre Murrah Qatar, from Feb 2024 to Jul 2024.</w:t>
            </w:r>
          </w:p>
          <w:p w14:paraId="61F7BE02" w14:textId="77777777" w:rsidR="00043CC2" w:rsidRPr="00043CC2" w:rsidRDefault="00043CC2" w:rsidP="00F77C5C">
            <w:pPr>
              <w:pStyle w:val="Dates"/>
              <w:rPr>
                <w:rFonts w:ascii="Bookman Old Style" w:hAnsi="Bookman Old Style"/>
                <w:b w:val="0"/>
                <w:bCs/>
                <w:sz w:val="10"/>
                <w:szCs w:val="10"/>
              </w:rPr>
            </w:pPr>
          </w:p>
          <w:p w14:paraId="7841310F" w14:textId="77777777" w:rsidR="00AD33DA" w:rsidRPr="00043CC2" w:rsidRDefault="00AD33DA" w:rsidP="00F77C5C">
            <w:pPr>
              <w:pStyle w:val="Dates"/>
              <w:numPr>
                <w:ilvl w:val="0"/>
                <w:numId w:val="22"/>
              </w:numPr>
              <w:ind w:left="0"/>
              <w:rPr>
                <w:rFonts w:ascii="Bookman Old Style" w:hAnsi="Bookman Old Style"/>
                <w:b w:val="0"/>
                <w:bCs/>
                <w:sz w:val="24"/>
                <w:szCs w:val="24"/>
              </w:rPr>
            </w:pP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Worked as a HVAC</w:t>
            </w:r>
            <w:r w:rsidR="00A602E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cum A/C 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Technician at Mitsubishi Heavy Industries &amp; Air Conditioners Company in India – from Feb 2019 to Nov 2022.</w:t>
            </w:r>
          </w:p>
          <w:p w14:paraId="78040096" w14:textId="77777777" w:rsidR="00043CC2" w:rsidRPr="00043CC2" w:rsidRDefault="00043CC2" w:rsidP="00F77C5C">
            <w:pPr>
              <w:pStyle w:val="Dates"/>
              <w:rPr>
                <w:rFonts w:ascii="Bookman Old Style" w:hAnsi="Bookman Old Style"/>
                <w:b w:val="0"/>
                <w:bCs/>
                <w:sz w:val="10"/>
                <w:szCs w:val="10"/>
              </w:rPr>
            </w:pPr>
          </w:p>
          <w:p w14:paraId="4C976950" w14:textId="77777777" w:rsidR="00025C00" w:rsidRPr="00043CC2" w:rsidRDefault="00025C00" w:rsidP="00F77C5C">
            <w:pPr>
              <w:pStyle w:val="Dates"/>
              <w:numPr>
                <w:ilvl w:val="0"/>
                <w:numId w:val="22"/>
              </w:numPr>
              <w:ind w:left="0"/>
              <w:rPr>
                <w:rFonts w:ascii="Bookman Old Style" w:hAnsi="Bookman Old Style" w:cs="Segoe UI Symbol"/>
                <w:b w:val="0"/>
                <w:bCs/>
                <w:sz w:val="24"/>
                <w:szCs w:val="24"/>
              </w:rPr>
            </w:pP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Worked as a HVAC cum A/C Technician at 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Daikin International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Company in 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Bangalore 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India – from 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Nov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201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7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to 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Dec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 xml:space="preserve"> 20</w:t>
            </w:r>
            <w:r w:rsidR="00043CC2"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18</w:t>
            </w:r>
            <w:r w:rsidRPr="00043CC2">
              <w:rPr>
                <w:rFonts w:ascii="Bookman Old Style" w:hAnsi="Bookman Old Style"/>
                <w:b w:val="0"/>
                <w:bCs/>
                <w:sz w:val="24"/>
                <w:szCs w:val="24"/>
              </w:rPr>
              <w:t>.</w:t>
            </w:r>
          </w:p>
          <w:p w14:paraId="67AFEE6A" w14:textId="77777777" w:rsidR="00AD33DA" w:rsidRPr="00043CC2" w:rsidRDefault="00AD33DA" w:rsidP="00AD33DA">
            <w:pPr>
              <w:pStyle w:val="Dates"/>
              <w:rPr>
                <w:rFonts w:ascii="Bookman Old Style" w:hAnsi="Bookman Old Style"/>
                <w:sz w:val="16"/>
                <w:szCs w:val="16"/>
              </w:rPr>
            </w:pPr>
          </w:p>
          <w:p w14:paraId="635A35DE" w14:textId="77777777" w:rsidR="00AD33DA" w:rsidRPr="00043CC2" w:rsidRDefault="00A602E2" w:rsidP="00AD33DA">
            <w:pPr>
              <w:pStyle w:val="Dates"/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043CC2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DUTIES &amp; </w:t>
            </w:r>
            <w:r w:rsidR="00AD33DA" w:rsidRPr="00043CC2">
              <w:rPr>
                <w:rFonts w:ascii="Bookman Old Style" w:hAnsi="Bookman Old Style"/>
                <w:sz w:val="24"/>
                <w:szCs w:val="24"/>
                <w:u w:val="single"/>
              </w:rPr>
              <w:t>RESPONSIBILITIES FOR AC TECHNICIAN:</w:t>
            </w:r>
          </w:p>
          <w:p w14:paraId="16D16BEE" w14:textId="77777777" w:rsidR="00AD33DA" w:rsidRPr="00043CC2" w:rsidRDefault="00AD33DA" w:rsidP="00AD33DA">
            <w:pPr>
              <w:pStyle w:val="Dates"/>
              <w:rPr>
                <w:rFonts w:ascii="Bookman Old Style" w:hAnsi="Bookman Old Style"/>
                <w:sz w:val="16"/>
                <w:szCs w:val="16"/>
              </w:rPr>
            </w:pPr>
          </w:p>
          <w:p w14:paraId="7B263A9C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Installed, maintained, and repaired various types of air conditioning systems, including central air, ductless mini-splits, and window units.</w:t>
            </w:r>
          </w:p>
          <w:p w14:paraId="04A378DF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Conducted diagnostic tests to identify and resolve performance issues.</w:t>
            </w:r>
          </w:p>
          <w:p w14:paraId="0E60C2C7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Programs, operates, and maintains the facility dialup based critical and remote building automation system to provide remote service, alarms and monitoring.</w:t>
            </w:r>
          </w:p>
          <w:p w14:paraId="311D15E0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lastRenderedPageBreak/>
              <w:t>Troubleshoot problems with units (electrical or refrigerant)</w:t>
            </w:r>
          </w:p>
          <w:p w14:paraId="43DCF416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Troubleshoot issues with wall mounted, split, package, roof units.</w:t>
            </w:r>
          </w:p>
          <w:p w14:paraId="0E8CD54C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Replace motors and compressors all kind of HVAC parts (using soldering tools)</w:t>
            </w:r>
          </w:p>
          <w:p w14:paraId="4BDF8E43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Install both temporary and permanent units for substations, control centers, analyzer shelters.</w:t>
            </w:r>
          </w:p>
          <w:p w14:paraId="5A618F62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Fabricate, assemble, and install ductwork and chassis parts, using portable metalworking tools and welding equipment.</w:t>
            </w:r>
          </w:p>
          <w:p w14:paraId="6BC683C8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Performed refrigerant charging, leak detection, and system recharges.</w:t>
            </w:r>
          </w:p>
          <w:p w14:paraId="39BA800D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Provided detailed explanations and recommendations to customers regarding system performance and maintenance.</w:t>
            </w:r>
          </w:p>
          <w:p w14:paraId="42CF37E2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Learned and applied best practices for system diagnostics and repairs.</w:t>
            </w:r>
          </w:p>
          <w:p w14:paraId="229FA5AE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Conducted routine maintenance, including filter changes, coil cleaning, and system inspections.</w:t>
            </w:r>
          </w:p>
          <w:p w14:paraId="61A3D01D" w14:textId="77777777" w:rsidR="00AD33DA" w:rsidRPr="006E5BAD" w:rsidRDefault="00AD33DA" w:rsidP="00AD33DA">
            <w:pPr>
              <w:widowControl/>
              <w:autoSpaceDE/>
              <w:autoSpaceDN/>
              <w:adjustRightInd/>
              <w:rPr>
                <w:rFonts w:ascii="Bookman Old Style" w:hAnsi="Bookman Old Style"/>
                <w:b/>
                <w:bCs/>
                <w:sz w:val="14"/>
                <w:szCs w:val="14"/>
              </w:rPr>
            </w:pPr>
          </w:p>
          <w:p w14:paraId="6473C272" w14:textId="77777777" w:rsidR="00AD33DA" w:rsidRPr="00043CC2" w:rsidRDefault="00AD33DA" w:rsidP="00AD33DA">
            <w:pPr>
              <w:rPr>
                <w:rFonts w:ascii="Bookman Old Style" w:hAnsi="Bookman Old Style"/>
                <w:b/>
                <w:bCs/>
                <w:sz w:val="24"/>
                <w:szCs w:val="24"/>
                <w:u w:val="single"/>
              </w:rPr>
            </w:pPr>
            <w:r w:rsidRPr="00043CC2">
              <w:rPr>
                <w:rFonts w:ascii="Bookman Old Style" w:hAnsi="Bookman Old Style"/>
                <w:b/>
                <w:bCs/>
                <w:sz w:val="24"/>
                <w:szCs w:val="24"/>
                <w:u w:val="single"/>
              </w:rPr>
              <w:t>SKILLS:</w:t>
            </w:r>
          </w:p>
          <w:p w14:paraId="47F78E6B" w14:textId="77777777" w:rsidR="00AD33DA" w:rsidRPr="006E5BAD" w:rsidRDefault="00AD33DA" w:rsidP="00AD33DA">
            <w:pPr>
              <w:rPr>
                <w:rFonts w:ascii="Bookman Old Style" w:hAnsi="Bookman Old Style"/>
                <w:b/>
                <w:bCs/>
                <w:sz w:val="14"/>
                <w:szCs w:val="14"/>
                <w:u w:val="single"/>
              </w:rPr>
            </w:pPr>
          </w:p>
          <w:p w14:paraId="7F1F7423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Air conditioning system installation, maintenance, and repair</w:t>
            </w:r>
          </w:p>
          <w:p w14:paraId="74B757AD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Troubleshooting and diagnostics</w:t>
            </w:r>
          </w:p>
          <w:p w14:paraId="38AB7684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Knowledge of ductless mini-split systems, central air units, and window units</w:t>
            </w:r>
          </w:p>
          <w:p w14:paraId="24EE8ABC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Customer service and communication</w:t>
            </w:r>
          </w:p>
          <w:p w14:paraId="6E4D0D89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Passion about service, self-motivated and performance driven.</w:t>
            </w:r>
          </w:p>
          <w:p w14:paraId="1D0D264D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Awareness of health and safety</w:t>
            </w:r>
          </w:p>
          <w:p w14:paraId="1C83103F" w14:textId="77777777" w:rsidR="00AD33DA" w:rsidRPr="00F77C5C" w:rsidRDefault="00AD33DA" w:rsidP="00F77C5C">
            <w:pPr>
              <w:widowControl/>
              <w:autoSpaceDE/>
              <w:autoSpaceDN/>
              <w:adjustRightInd/>
              <w:rPr>
                <w:rFonts w:ascii="Bookman Old Style" w:hAnsi="Bookman Old Style" w:cs="Times New Roman"/>
                <w:sz w:val="24"/>
              </w:rPr>
            </w:pPr>
            <w:r w:rsidRPr="00F77C5C">
              <w:rPr>
                <w:rFonts w:ascii="Bookman Old Style" w:hAnsi="Bookman Old Style" w:cs="Times New Roman"/>
                <w:sz w:val="24"/>
              </w:rPr>
              <w:t>Flexible, innovative and honest.</w:t>
            </w:r>
          </w:p>
        </w:tc>
      </w:tr>
    </w:tbl>
    <w:p w14:paraId="5393EA2B" w14:textId="77777777" w:rsidR="00AD33DA" w:rsidRPr="00043CC2" w:rsidRDefault="00AD33DA" w:rsidP="00F333EE">
      <w:pPr>
        <w:pStyle w:val="BodyText"/>
        <w:rPr>
          <w:rFonts w:ascii="Bookman Old Style" w:hAnsi="Bookman Old Style"/>
          <w:sz w:val="24"/>
          <w:szCs w:val="24"/>
        </w:rPr>
      </w:pPr>
    </w:p>
    <w:p w14:paraId="6C8B59E5" w14:textId="77777777" w:rsidR="00AD33DA" w:rsidRPr="00043CC2" w:rsidRDefault="00AD33DA" w:rsidP="00AD33DA">
      <w:pPr>
        <w:pStyle w:val="Dates"/>
        <w:rPr>
          <w:rFonts w:ascii="Bookman Old Style" w:hAnsi="Bookman Old Style"/>
          <w:sz w:val="24"/>
          <w:szCs w:val="24"/>
          <w:u w:val="single"/>
        </w:rPr>
      </w:pPr>
      <w:r w:rsidRPr="00043CC2">
        <w:rPr>
          <w:rFonts w:ascii="Bookman Old Style" w:hAnsi="Bookman Old Style"/>
          <w:sz w:val="24"/>
          <w:szCs w:val="24"/>
          <w:u w:val="single"/>
        </w:rPr>
        <w:t>PERSONAL INFORMATION</w:t>
      </w:r>
    </w:p>
    <w:p w14:paraId="3904A412" w14:textId="77777777" w:rsidR="00AD33DA" w:rsidRPr="00043CC2" w:rsidRDefault="00AD33DA" w:rsidP="00AD33DA">
      <w:pPr>
        <w:pStyle w:val="Dates"/>
        <w:rPr>
          <w:rFonts w:ascii="Bookman Old Style" w:hAnsi="Bookman Old Style"/>
          <w:sz w:val="24"/>
          <w:szCs w:val="24"/>
          <w:u w:val="single"/>
        </w:rPr>
      </w:pPr>
    </w:p>
    <w:p w14:paraId="02172660" w14:textId="788A7918" w:rsidR="00AD33DA" w:rsidRPr="00043CC2" w:rsidRDefault="00AD33DA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043CC2">
        <w:rPr>
          <w:rFonts w:ascii="Bookman Old Style" w:hAnsi="Bookman Old Style"/>
          <w:b w:val="0"/>
          <w:bCs/>
          <w:sz w:val="24"/>
          <w:szCs w:val="24"/>
        </w:rPr>
        <w:t>Full Name</w:t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Pr="00043CC2">
        <w:rPr>
          <w:rFonts w:ascii="Bookman Old Style" w:hAnsi="Bookman Old Style"/>
          <w:b w:val="0"/>
          <w:bCs/>
          <w:sz w:val="24"/>
          <w:szCs w:val="24"/>
        </w:rPr>
        <w:t xml:space="preserve">:   </w:t>
      </w:r>
      <w:r w:rsidRPr="00043CC2">
        <w:rPr>
          <w:rFonts w:ascii="Bookman Old Style" w:hAnsi="Bookman Old Style"/>
          <w:b w:val="0"/>
          <w:sz w:val="24"/>
          <w:szCs w:val="24"/>
        </w:rPr>
        <w:t xml:space="preserve">Abhimanyu Ganesh </w:t>
      </w:r>
      <w:r w:rsidRPr="00043CC2">
        <w:rPr>
          <w:rFonts w:ascii="Bookman Old Style" w:hAnsi="Bookman Old Style"/>
          <w:b w:val="0"/>
          <w:bCs/>
          <w:sz w:val="24"/>
          <w:szCs w:val="24"/>
        </w:rPr>
        <w:t xml:space="preserve">       </w:t>
      </w:r>
    </w:p>
    <w:p w14:paraId="4D27F090" w14:textId="4DE35D3D" w:rsidR="00AD33DA" w:rsidRPr="00043CC2" w:rsidRDefault="00AD33DA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043CC2">
        <w:rPr>
          <w:rFonts w:ascii="Bookman Old Style" w:hAnsi="Bookman Old Style"/>
          <w:b w:val="0"/>
          <w:bCs/>
          <w:sz w:val="24"/>
          <w:szCs w:val="24"/>
        </w:rPr>
        <w:t>Date of Birth</w:t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Pr="00043CC2">
        <w:rPr>
          <w:rFonts w:ascii="Bookman Old Style" w:hAnsi="Bookman Old Style"/>
          <w:b w:val="0"/>
          <w:bCs/>
          <w:sz w:val="24"/>
          <w:szCs w:val="24"/>
        </w:rPr>
        <w:t>:   19 Dec 1995</w:t>
      </w:r>
    </w:p>
    <w:p w14:paraId="1044AD4B" w14:textId="155C7028" w:rsidR="00AD33DA" w:rsidRPr="00043CC2" w:rsidRDefault="00AD33DA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043CC2">
        <w:rPr>
          <w:rFonts w:ascii="Bookman Old Style" w:hAnsi="Bookman Old Style"/>
          <w:b w:val="0"/>
          <w:bCs/>
          <w:sz w:val="24"/>
          <w:szCs w:val="24"/>
        </w:rPr>
        <w:t>Gender</w:t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Pr="00043CC2">
        <w:rPr>
          <w:rFonts w:ascii="Bookman Old Style" w:hAnsi="Bookman Old Style"/>
          <w:b w:val="0"/>
          <w:bCs/>
          <w:sz w:val="24"/>
          <w:szCs w:val="24"/>
        </w:rPr>
        <w:t>:   Male</w:t>
      </w:r>
    </w:p>
    <w:p w14:paraId="35B8CCB8" w14:textId="090D28E5" w:rsidR="00AD33DA" w:rsidRPr="00043CC2" w:rsidRDefault="00AD33DA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043CC2">
        <w:rPr>
          <w:rFonts w:ascii="Bookman Old Style" w:hAnsi="Bookman Old Style"/>
          <w:b w:val="0"/>
          <w:bCs/>
          <w:sz w:val="24"/>
          <w:szCs w:val="24"/>
        </w:rPr>
        <w:t>Nationality</w:t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Pr="00043CC2">
        <w:rPr>
          <w:rFonts w:ascii="Bookman Old Style" w:hAnsi="Bookman Old Style"/>
          <w:b w:val="0"/>
          <w:bCs/>
          <w:sz w:val="24"/>
          <w:szCs w:val="24"/>
        </w:rPr>
        <w:t>:   Indian</w:t>
      </w:r>
    </w:p>
    <w:p w14:paraId="0D928AB6" w14:textId="522BA59E" w:rsidR="00AD33DA" w:rsidRDefault="00AD33DA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043CC2">
        <w:rPr>
          <w:rFonts w:ascii="Bookman Old Style" w:hAnsi="Bookman Old Style"/>
          <w:b w:val="0"/>
          <w:bCs/>
          <w:sz w:val="24"/>
          <w:szCs w:val="24"/>
        </w:rPr>
        <w:t>Civil Status</w:t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="00E32984">
        <w:rPr>
          <w:rFonts w:ascii="Bookman Old Style" w:hAnsi="Bookman Old Style"/>
          <w:b w:val="0"/>
          <w:bCs/>
          <w:sz w:val="24"/>
          <w:szCs w:val="24"/>
        </w:rPr>
        <w:tab/>
      </w:r>
      <w:r w:rsidRPr="00043CC2">
        <w:rPr>
          <w:rFonts w:ascii="Bookman Old Style" w:hAnsi="Bookman Old Style"/>
          <w:b w:val="0"/>
          <w:bCs/>
          <w:sz w:val="24"/>
          <w:szCs w:val="24"/>
        </w:rPr>
        <w:t>:   Married</w:t>
      </w:r>
    </w:p>
    <w:p w14:paraId="08E93CEF" w14:textId="765A14F2" w:rsidR="00E32984" w:rsidRDefault="00E32984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>
        <w:rPr>
          <w:rFonts w:ascii="Bookman Old Style" w:hAnsi="Bookman Old Style"/>
          <w:b w:val="0"/>
          <w:bCs/>
          <w:sz w:val="24"/>
          <w:szCs w:val="24"/>
        </w:rPr>
        <w:t>QID No</w:t>
      </w:r>
      <w:r>
        <w:rPr>
          <w:rFonts w:ascii="Bookman Old Style" w:hAnsi="Bookman Old Style"/>
          <w:b w:val="0"/>
          <w:bCs/>
          <w:sz w:val="24"/>
          <w:szCs w:val="24"/>
        </w:rPr>
        <w:tab/>
      </w:r>
      <w:r>
        <w:rPr>
          <w:rFonts w:ascii="Bookman Old Style" w:hAnsi="Bookman Old Style"/>
          <w:b w:val="0"/>
          <w:bCs/>
          <w:sz w:val="24"/>
          <w:szCs w:val="24"/>
        </w:rPr>
        <w:tab/>
        <w:t>:   29535647027</w:t>
      </w:r>
    </w:p>
    <w:p w14:paraId="766E59A0" w14:textId="2D14BAE2" w:rsidR="00E32984" w:rsidRDefault="00E32984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>
        <w:rPr>
          <w:rFonts w:ascii="Bookman Old Style" w:hAnsi="Bookman Old Style"/>
          <w:b w:val="0"/>
          <w:bCs/>
          <w:sz w:val="24"/>
          <w:szCs w:val="24"/>
        </w:rPr>
        <w:t>Passport No</w:t>
      </w:r>
      <w:r>
        <w:rPr>
          <w:rFonts w:ascii="Bookman Old Style" w:hAnsi="Bookman Old Style"/>
          <w:b w:val="0"/>
          <w:bCs/>
          <w:sz w:val="24"/>
          <w:szCs w:val="24"/>
        </w:rPr>
        <w:tab/>
      </w:r>
      <w:r>
        <w:rPr>
          <w:rFonts w:ascii="Bookman Old Style" w:hAnsi="Bookman Old Style"/>
          <w:b w:val="0"/>
          <w:bCs/>
          <w:sz w:val="24"/>
          <w:szCs w:val="24"/>
        </w:rPr>
        <w:tab/>
        <w:t>:   R5973515</w:t>
      </w:r>
    </w:p>
    <w:p w14:paraId="7380C136" w14:textId="0C8DB73A" w:rsidR="00E32984" w:rsidRDefault="00E32984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 w:rsidRPr="00E32984">
        <w:rPr>
          <w:rFonts w:ascii="Bookman Old Style" w:hAnsi="Bookman Old Style"/>
          <w:b w:val="0"/>
          <w:bCs/>
          <w:sz w:val="24"/>
          <w:szCs w:val="24"/>
        </w:rPr>
        <w:t>Contact N</w:t>
      </w:r>
      <w:r>
        <w:rPr>
          <w:rFonts w:ascii="Bookman Old Style" w:hAnsi="Bookman Old Style"/>
          <w:b w:val="0"/>
          <w:bCs/>
          <w:sz w:val="24"/>
          <w:szCs w:val="24"/>
        </w:rPr>
        <w:t>o</w:t>
      </w:r>
      <w:r>
        <w:rPr>
          <w:rFonts w:ascii="Bookman Old Style" w:hAnsi="Bookman Old Style"/>
          <w:b w:val="0"/>
          <w:bCs/>
          <w:sz w:val="24"/>
          <w:szCs w:val="24"/>
        </w:rPr>
        <w:tab/>
      </w:r>
      <w:r>
        <w:rPr>
          <w:rFonts w:ascii="Bookman Old Style" w:hAnsi="Bookman Old Style"/>
          <w:b w:val="0"/>
          <w:bCs/>
          <w:sz w:val="24"/>
          <w:szCs w:val="24"/>
        </w:rPr>
        <w:tab/>
      </w:r>
      <w:r w:rsidRPr="00E32984">
        <w:rPr>
          <w:rFonts w:ascii="Bookman Old Style" w:hAnsi="Bookman Old Style"/>
          <w:b w:val="0"/>
          <w:bCs/>
          <w:sz w:val="24"/>
          <w:szCs w:val="24"/>
        </w:rPr>
        <w:t xml:space="preserve">: </w:t>
      </w:r>
      <w:r>
        <w:rPr>
          <w:rFonts w:ascii="Bookman Old Style" w:hAnsi="Bookman Old Style"/>
          <w:b w:val="0"/>
          <w:bCs/>
          <w:sz w:val="24"/>
          <w:szCs w:val="24"/>
        </w:rPr>
        <w:t xml:space="preserve">  </w:t>
      </w:r>
      <w:r w:rsidRPr="00E32984">
        <w:rPr>
          <w:rFonts w:ascii="Bookman Old Style" w:hAnsi="Bookman Old Style"/>
          <w:b w:val="0"/>
          <w:bCs/>
          <w:sz w:val="24"/>
          <w:szCs w:val="24"/>
        </w:rPr>
        <w:t>+974 7053 7190</w:t>
      </w:r>
    </w:p>
    <w:p w14:paraId="56419DC6" w14:textId="10DD94C5" w:rsidR="00E32984" w:rsidRPr="00E32984" w:rsidRDefault="00E32984" w:rsidP="00AD33DA">
      <w:pPr>
        <w:pStyle w:val="Dates"/>
        <w:rPr>
          <w:rFonts w:ascii="Bookman Old Style" w:hAnsi="Bookman Old Style"/>
          <w:b w:val="0"/>
          <w:bCs/>
          <w:sz w:val="24"/>
          <w:szCs w:val="24"/>
        </w:rPr>
      </w:pPr>
      <w:r>
        <w:rPr>
          <w:rFonts w:ascii="Bookman Old Style" w:hAnsi="Bookman Old Style"/>
          <w:b w:val="0"/>
          <w:bCs/>
          <w:sz w:val="24"/>
          <w:szCs w:val="24"/>
        </w:rPr>
        <w:t>Address</w:t>
      </w:r>
      <w:r>
        <w:rPr>
          <w:rFonts w:ascii="Bookman Old Style" w:hAnsi="Bookman Old Style"/>
          <w:b w:val="0"/>
          <w:bCs/>
          <w:sz w:val="24"/>
          <w:szCs w:val="24"/>
        </w:rPr>
        <w:tab/>
      </w:r>
      <w:r>
        <w:rPr>
          <w:rFonts w:ascii="Bookman Old Style" w:hAnsi="Bookman Old Style"/>
          <w:b w:val="0"/>
          <w:bCs/>
          <w:sz w:val="24"/>
          <w:szCs w:val="24"/>
        </w:rPr>
        <w:tab/>
        <w:t>:   Doha Qatar.</w:t>
      </w:r>
      <w:r>
        <w:rPr>
          <w:rFonts w:ascii="Bookman Old Style" w:hAnsi="Bookman Old Style"/>
          <w:b w:val="0"/>
          <w:bCs/>
          <w:sz w:val="24"/>
          <w:szCs w:val="24"/>
        </w:rPr>
        <w:tab/>
      </w:r>
    </w:p>
    <w:p w14:paraId="49E00FC1" w14:textId="77777777" w:rsidR="00A602E2" w:rsidRPr="006E5BAD" w:rsidRDefault="00A602E2" w:rsidP="00F333EE">
      <w:pPr>
        <w:pStyle w:val="BodyText"/>
        <w:rPr>
          <w:rFonts w:ascii="Bookman Old Style" w:hAnsi="Bookman Old Style"/>
          <w:sz w:val="12"/>
          <w:szCs w:val="12"/>
        </w:rPr>
      </w:pPr>
    </w:p>
    <w:p w14:paraId="33C93C53" w14:textId="77777777" w:rsidR="00A602E2" w:rsidRPr="00043CC2" w:rsidRDefault="00A602E2" w:rsidP="00A602E2">
      <w:pPr>
        <w:widowControl/>
        <w:autoSpaceDE/>
        <w:autoSpaceDN/>
        <w:adjustRightInd/>
        <w:rPr>
          <w:rFonts w:ascii="Bookman Old Style" w:hAnsi="Bookman Old Style"/>
          <w:b/>
          <w:bCs/>
          <w:color w:val="000000" w:themeColor="text1"/>
          <w:sz w:val="24"/>
          <w:szCs w:val="24"/>
          <w:u w:val="single"/>
        </w:rPr>
      </w:pPr>
      <w:r w:rsidRPr="00043CC2">
        <w:rPr>
          <w:rFonts w:ascii="Bookman Old Style" w:hAnsi="Bookman Old Style"/>
          <w:b/>
          <w:bCs/>
          <w:color w:val="000000" w:themeColor="text1"/>
          <w:sz w:val="24"/>
          <w:szCs w:val="24"/>
          <w:u w:val="single"/>
        </w:rPr>
        <w:t>DECLARATION:</w:t>
      </w:r>
    </w:p>
    <w:p w14:paraId="4A1C147E" w14:textId="77777777" w:rsidR="00A602E2" w:rsidRPr="006E5BAD" w:rsidRDefault="00A602E2" w:rsidP="00A602E2">
      <w:pPr>
        <w:widowControl/>
        <w:autoSpaceDE/>
        <w:autoSpaceDN/>
        <w:adjustRightInd/>
        <w:rPr>
          <w:rFonts w:ascii="Bookman Old Style" w:hAnsi="Bookman Old Style"/>
          <w:color w:val="000000" w:themeColor="text1"/>
          <w:sz w:val="16"/>
          <w:szCs w:val="16"/>
        </w:rPr>
      </w:pPr>
    </w:p>
    <w:p w14:paraId="324B0588" w14:textId="72B21DB0" w:rsidR="00D23A74" w:rsidRPr="00043CC2" w:rsidRDefault="00A602E2" w:rsidP="00A602E2">
      <w:pPr>
        <w:pStyle w:val="BodyText"/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color w:val="000000" w:themeColor="text1"/>
          <w:sz w:val="24"/>
          <w:szCs w:val="24"/>
        </w:rPr>
        <w:t xml:space="preserve">I, </w:t>
      </w:r>
      <w:r w:rsidRPr="00043CC2">
        <w:rPr>
          <w:rFonts w:ascii="Bookman Old Style" w:hAnsi="Bookman Old Style"/>
          <w:b/>
          <w:sz w:val="24"/>
          <w:szCs w:val="24"/>
        </w:rPr>
        <w:t>ABHIMANYU GANESH</w:t>
      </w:r>
      <w:r w:rsidRPr="00043CC2">
        <w:rPr>
          <w:rFonts w:ascii="Bookman Old Style" w:hAnsi="Bookman Old Style"/>
          <w:color w:val="000000" w:themeColor="text1"/>
          <w:sz w:val="24"/>
          <w:szCs w:val="24"/>
        </w:rPr>
        <w:t>, do hereby certify that the above information is true and correct with the best of my knowledge.</w:t>
      </w:r>
    </w:p>
    <w:p w14:paraId="0320117F" w14:textId="77777777" w:rsidR="00D23A74" w:rsidRPr="006E5BAD" w:rsidRDefault="00D23A74" w:rsidP="00D23A74">
      <w:pPr>
        <w:tabs>
          <w:tab w:val="left" w:pos="3447"/>
        </w:tabs>
        <w:rPr>
          <w:rFonts w:ascii="Bookman Old Style" w:hAnsi="Bookman Old Style"/>
          <w:sz w:val="12"/>
          <w:szCs w:val="12"/>
        </w:rPr>
      </w:pPr>
    </w:p>
    <w:p w14:paraId="004BD583" w14:textId="77777777" w:rsidR="00AD33DA" w:rsidRPr="00043CC2" w:rsidRDefault="00AD33DA" w:rsidP="00AD33DA">
      <w:pPr>
        <w:pStyle w:val="BodyText"/>
        <w:rPr>
          <w:rFonts w:ascii="Bookman Old Style" w:hAnsi="Bookman Old Style" w:cs="Times New Roman"/>
          <w:b/>
          <w:bCs/>
          <w:color w:val="000000" w:themeColor="text1"/>
          <w:sz w:val="24"/>
          <w:szCs w:val="24"/>
          <w:u w:val="single"/>
        </w:rPr>
      </w:pPr>
      <w:r w:rsidRPr="00043CC2">
        <w:rPr>
          <w:rFonts w:ascii="Bookman Old Style" w:hAnsi="Bookman Old Style" w:cs="Times New Roman"/>
          <w:b/>
          <w:bCs/>
          <w:color w:val="000000" w:themeColor="text1"/>
          <w:sz w:val="24"/>
          <w:szCs w:val="24"/>
          <w:u w:val="single"/>
        </w:rPr>
        <w:t>REFERENCE:</w:t>
      </w:r>
    </w:p>
    <w:p w14:paraId="784AA1AF" w14:textId="77777777" w:rsidR="00A602E2" w:rsidRPr="006E5BAD" w:rsidRDefault="00A602E2" w:rsidP="00AD33DA">
      <w:pPr>
        <w:pStyle w:val="BodyText"/>
        <w:rPr>
          <w:rFonts w:ascii="Bookman Old Style" w:hAnsi="Bookman Old Style" w:cs="Times New Roman"/>
          <w:b/>
          <w:bCs/>
          <w:color w:val="000000" w:themeColor="text1"/>
          <w:sz w:val="16"/>
          <w:szCs w:val="16"/>
          <w:u w:val="single"/>
        </w:rPr>
      </w:pPr>
    </w:p>
    <w:p w14:paraId="6229B605" w14:textId="77777777" w:rsidR="00AD33DA" w:rsidRPr="00043CC2" w:rsidRDefault="00AD33DA" w:rsidP="00AD33DA">
      <w:pPr>
        <w:pStyle w:val="BodyText"/>
        <w:rPr>
          <w:rFonts w:ascii="Bookman Old Style" w:hAnsi="Bookman Old Style" w:cs="Times New Roman"/>
          <w:color w:val="000000" w:themeColor="text1"/>
          <w:sz w:val="24"/>
          <w:szCs w:val="24"/>
        </w:rPr>
      </w:pPr>
      <w:r w:rsidRPr="00043CC2">
        <w:rPr>
          <w:rFonts w:ascii="Bookman Old Style" w:hAnsi="Bookman Old Style" w:cs="Times New Roman"/>
          <w:color w:val="000000" w:themeColor="text1"/>
          <w:sz w:val="24"/>
          <w:szCs w:val="24"/>
        </w:rPr>
        <w:t>Available upon request.</w:t>
      </w:r>
    </w:p>
    <w:p w14:paraId="7538CCC8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1F15153C" w14:textId="77777777" w:rsidR="00A602E2" w:rsidRPr="00043CC2" w:rsidRDefault="00A602E2" w:rsidP="00D23A74">
      <w:pPr>
        <w:rPr>
          <w:rFonts w:ascii="Bookman Old Style" w:hAnsi="Bookman Old Style"/>
          <w:sz w:val="24"/>
          <w:szCs w:val="24"/>
        </w:rPr>
      </w:pPr>
    </w:p>
    <w:p w14:paraId="06DC6CF3" w14:textId="77777777" w:rsidR="00A602E2" w:rsidRPr="00043CC2" w:rsidRDefault="00A602E2" w:rsidP="00D23A74">
      <w:pPr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b/>
          <w:sz w:val="28"/>
          <w:szCs w:val="28"/>
        </w:rPr>
        <w:t>ABHIMANYU GANESH</w:t>
      </w:r>
    </w:p>
    <w:p w14:paraId="514C6B10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7BB414E8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46930F27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12B92336" w14:textId="77777777" w:rsidR="00D23A74" w:rsidRPr="00043CC2" w:rsidRDefault="00025C00" w:rsidP="00D23A74">
      <w:pPr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noProof/>
        </w:rPr>
        <w:drawing>
          <wp:anchor distT="0" distB="0" distL="114300" distR="114300" simplePos="0" relativeHeight="251675648" behindDoc="1" locked="0" layoutInCell="1" allowOverlap="1" wp14:anchorId="345E33F0" wp14:editId="1CFB467F">
            <wp:simplePos x="0" y="0"/>
            <wp:positionH relativeFrom="column">
              <wp:posOffset>13557</wp:posOffset>
            </wp:positionH>
            <wp:positionV relativeFrom="paragraph">
              <wp:posOffset>64460</wp:posOffset>
            </wp:positionV>
            <wp:extent cx="6294474" cy="79419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584" r="2748" b="2189"/>
                    <a:stretch/>
                  </pic:blipFill>
                  <pic:spPr bwMode="auto">
                    <a:xfrm>
                      <a:off x="0" y="0"/>
                      <a:ext cx="6300684" cy="794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89280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09692812" w14:textId="77777777" w:rsidR="00D23A74" w:rsidRPr="00043CC2" w:rsidRDefault="00D23A74" w:rsidP="00D23A74">
      <w:pPr>
        <w:rPr>
          <w:rFonts w:ascii="Bookman Old Style" w:hAnsi="Bookman Old Style"/>
          <w:sz w:val="24"/>
          <w:szCs w:val="24"/>
        </w:rPr>
      </w:pPr>
    </w:p>
    <w:p w14:paraId="2232FFC6" w14:textId="77777777" w:rsidR="00025C00" w:rsidRPr="00043CC2" w:rsidRDefault="00025C00" w:rsidP="00D23A74">
      <w:pPr>
        <w:rPr>
          <w:rFonts w:ascii="Bookman Old Style" w:hAnsi="Bookman Old Style"/>
          <w:sz w:val="24"/>
          <w:szCs w:val="24"/>
        </w:rPr>
      </w:pPr>
    </w:p>
    <w:p w14:paraId="198B227A" w14:textId="77777777" w:rsidR="00025C00" w:rsidRPr="00043CC2" w:rsidRDefault="00025C00">
      <w:pPr>
        <w:widowControl/>
        <w:autoSpaceDE/>
        <w:autoSpaceDN/>
        <w:adjustRightInd/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sz w:val="24"/>
          <w:szCs w:val="24"/>
        </w:rPr>
        <w:br w:type="page"/>
      </w:r>
    </w:p>
    <w:p w14:paraId="09B66A1B" w14:textId="4C173D47" w:rsidR="003A7D36" w:rsidRDefault="00025C00">
      <w:pPr>
        <w:widowControl/>
        <w:autoSpaceDE/>
        <w:autoSpaceDN/>
        <w:adjustRightInd/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ECC3479" wp14:editId="2B060AF5">
            <wp:simplePos x="0" y="0"/>
            <wp:positionH relativeFrom="column">
              <wp:posOffset>161793</wp:posOffset>
            </wp:positionH>
            <wp:positionV relativeFrom="paragraph">
              <wp:posOffset>124047</wp:posOffset>
            </wp:positionV>
            <wp:extent cx="6038850" cy="7899400"/>
            <wp:effectExtent l="0" t="0" r="0" b="6350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CC2">
        <w:rPr>
          <w:rFonts w:ascii="Bookman Old Style" w:hAnsi="Bookman Old Style"/>
          <w:sz w:val="24"/>
          <w:szCs w:val="24"/>
        </w:rPr>
        <w:br w:type="page"/>
      </w:r>
    </w:p>
    <w:p w14:paraId="361141BC" w14:textId="77777777" w:rsidR="00025C00" w:rsidRPr="00043CC2" w:rsidRDefault="00025C00">
      <w:pPr>
        <w:widowControl/>
        <w:autoSpaceDE/>
        <w:autoSpaceDN/>
        <w:adjustRightInd/>
        <w:rPr>
          <w:rFonts w:ascii="Bookman Old Style" w:hAnsi="Bookman Old Style"/>
          <w:sz w:val="24"/>
          <w:szCs w:val="24"/>
        </w:rPr>
      </w:pPr>
    </w:p>
    <w:p w14:paraId="4F139E6A" w14:textId="77777777" w:rsidR="00025C00" w:rsidRPr="00043CC2" w:rsidRDefault="00025C00">
      <w:pPr>
        <w:widowControl/>
        <w:autoSpaceDE/>
        <w:autoSpaceDN/>
        <w:adjustRightInd/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noProof/>
        </w:rPr>
        <w:drawing>
          <wp:anchor distT="0" distB="0" distL="114300" distR="114300" simplePos="0" relativeHeight="251676672" behindDoc="0" locked="0" layoutInCell="1" allowOverlap="1" wp14:anchorId="2340D945" wp14:editId="09DBFCFE">
            <wp:simplePos x="0" y="0"/>
            <wp:positionH relativeFrom="column">
              <wp:posOffset>395945</wp:posOffset>
            </wp:positionH>
            <wp:positionV relativeFrom="paragraph">
              <wp:posOffset>1136</wp:posOffset>
            </wp:positionV>
            <wp:extent cx="6071191" cy="8144802"/>
            <wp:effectExtent l="0" t="0" r="635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71191" cy="814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CC2">
        <w:rPr>
          <w:rFonts w:ascii="Bookman Old Style" w:hAnsi="Bookman Old Style"/>
          <w:sz w:val="24"/>
          <w:szCs w:val="24"/>
        </w:rPr>
        <w:br w:type="page"/>
      </w:r>
    </w:p>
    <w:p w14:paraId="3EB12F89" w14:textId="77777777" w:rsidR="00D23A74" w:rsidRPr="00043CC2" w:rsidRDefault="00025C00" w:rsidP="00D23A74">
      <w:pPr>
        <w:rPr>
          <w:rFonts w:ascii="Bookman Old Style" w:hAnsi="Bookman Old Style"/>
          <w:sz w:val="24"/>
          <w:szCs w:val="24"/>
        </w:rPr>
      </w:pPr>
      <w:r w:rsidRPr="00043CC2"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7855657" wp14:editId="314E3F0B">
            <wp:simplePos x="0" y="0"/>
            <wp:positionH relativeFrom="column">
              <wp:posOffset>2924</wp:posOffset>
            </wp:positionH>
            <wp:positionV relativeFrom="paragraph">
              <wp:posOffset>117622</wp:posOffset>
            </wp:positionV>
            <wp:extent cx="6400800" cy="7899917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16516" cy="791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A74" w:rsidRPr="00043CC2" w:rsidSect="00B9771C">
      <w:headerReference w:type="default" r:id="rId15"/>
      <w:footerReference w:type="default" r:id="rId16"/>
      <w:type w:val="continuous"/>
      <w:pgSz w:w="12240" w:h="15840" w:code="1"/>
      <w:pgMar w:top="846" w:right="1134" w:bottom="1134" w:left="1134" w:header="1080" w:footer="118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0F677" w14:textId="77777777" w:rsidR="000F739C" w:rsidRDefault="000F739C" w:rsidP="00590471">
      <w:r>
        <w:separator/>
      </w:r>
    </w:p>
  </w:endnote>
  <w:endnote w:type="continuationSeparator" w:id="0">
    <w:p w14:paraId="5697DFFB" w14:textId="77777777" w:rsidR="000F739C" w:rsidRDefault="000F739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984C6" w14:textId="77777777" w:rsidR="009B5382" w:rsidRPr="00AD33DA" w:rsidRDefault="00AD33DA" w:rsidP="005B4548">
    <w:pPr>
      <w:pStyle w:val="Footer"/>
      <w:jc w:val="center"/>
      <w:rPr>
        <w:bCs/>
        <w:color w:val="002060"/>
        <w:sz w:val="18"/>
        <w:szCs w:val="18"/>
      </w:rPr>
    </w:pPr>
    <w:r w:rsidRPr="00AD33DA">
      <w:rPr>
        <w:rFonts w:ascii="Bookman Old Style" w:hAnsi="Bookman Old Style"/>
        <w:bCs/>
        <w:color w:val="002060"/>
        <w:sz w:val="18"/>
        <w:szCs w:val="20"/>
      </w:rPr>
      <w:t>Abhimanyu Ganesh</w:t>
    </w:r>
  </w:p>
  <w:p w14:paraId="41775CD9" w14:textId="77777777" w:rsidR="009B5382" w:rsidRPr="00E830E8" w:rsidRDefault="009B5382" w:rsidP="00AD33DA">
    <w:pPr>
      <w:pStyle w:val="Footer"/>
      <w:jc w:val="center"/>
      <w:rPr>
        <w:color w:val="002060"/>
      </w:rPr>
    </w:pPr>
    <w:r w:rsidRPr="00E830E8">
      <w:rPr>
        <w:color w:val="002060"/>
        <w:sz w:val="18"/>
        <w:szCs w:val="18"/>
      </w:rPr>
      <w:t>A/C Technician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2D798" w14:textId="77777777" w:rsidR="000F739C" w:rsidRDefault="000F739C" w:rsidP="00590471">
      <w:r>
        <w:separator/>
      </w:r>
    </w:p>
  </w:footnote>
  <w:footnote w:type="continuationSeparator" w:id="0">
    <w:p w14:paraId="56F117E0" w14:textId="77777777" w:rsidR="000F739C" w:rsidRDefault="000F739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88E06" w14:textId="5AF719C5" w:rsidR="00590471" w:rsidRDefault="00472C27" w:rsidP="00DF038D">
    <w:pPr>
      <w:pStyle w:val="BodyText"/>
      <w:jc w:val="center"/>
    </w:pPr>
    <w:r w:rsidRPr="00DF038D">
      <w:rPr>
        <w:noProof/>
        <w:color w:val="002060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429A476" wp14:editId="3C972147">
              <wp:simplePos x="0" y="0"/>
              <wp:positionH relativeFrom="column">
                <wp:posOffset>1565910</wp:posOffset>
              </wp:positionH>
              <wp:positionV relativeFrom="paragraph">
                <wp:posOffset>-457200</wp:posOffset>
              </wp:positionV>
              <wp:extent cx="5489690" cy="6746009"/>
              <wp:effectExtent l="0" t="0" r="0" b="0"/>
              <wp:wrapNone/>
              <wp:docPr id="1" name="Group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9690" cy="6746009"/>
                        <a:chOff x="2286000" y="0"/>
                        <a:chExt cx="5489690" cy="6746009"/>
                      </a:xfrm>
                    </wpg:grpSpPr>
                    <wps:wsp>
                      <wps:cNvPr id="22" name="Freeform 18"/>
                      <wps:cNvSpPr>
                        <a:spLocks/>
                      </wps:cNvSpPr>
                      <wps:spPr bwMode="auto">
                        <a:xfrm>
                          <a:off x="3415145" y="0"/>
                          <a:ext cx="4360545" cy="1022350"/>
                        </a:xfrm>
                        <a:custGeom>
                          <a:avLst/>
                          <a:gdLst>
                            <a:gd name="T0" fmla="*/ 6866 w 6867"/>
                            <a:gd name="T1" fmla="*/ 0 h 1610"/>
                            <a:gd name="T2" fmla="*/ 6045 w 6867"/>
                            <a:gd name="T3" fmla="*/ 2 h 1610"/>
                            <a:gd name="T4" fmla="*/ 6866 w 6867"/>
                            <a:gd name="T5" fmla="*/ 2 h 1610"/>
                            <a:gd name="T6" fmla="*/ 6866 w 6867"/>
                            <a:gd name="T7" fmla="*/ 0 h 1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867" h="1610">
                              <a:moveTo>
                                <a:pt x="6866" y="0"/>
                              </a:moveTo>
                              <a:lnTo>
                                <a:pt x="6045" y="2"/>
                              </a:lnTo>
                              <a:lnTo>
                                <a:pt x="6866" y="2"/>
                              </a:lnTo>
                              <a:lnTo>
                                <a:pt x="6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1E4E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292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C21AC6" id="Group 1" o:spid="_x0000_s1026" alt="Background shapes and designs" style="position:absolute;margin-left:123.3pt;margin-top:-36pt;width:432.25pt;height:531.2pt;z-index:251673600;mso-width-relative:margin;mso-height-relative:margin" coordorigin="22860" coordsize="54896,67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">
              <v:shape id="Freeform 18" o:spid="_x0000_s1027" style="position:absolute;left:34151;width:43605;height:10223;visibility:visible;mso-wrap-style:square;v-text-anchor:top" coordsize="6867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aLsAA&#10;AADbAAAADwAAAGRycy9kb3ducmV2LnhtbESPQYvCMBSE74L/ITzBm6btgkg1lkVYWfZmFc/P5m1b&#10;2ryUJKvdf28EweMwM98w22I0vbiR861lBekyAUFcWd1yreB8+lqsQfiArLG3TAr+yUOxm062mGt7&#10;5yPdylCLCGGfo4ImhCGX0lcNGfRLOxBH79c6gyFKV0vt8B7hppdZkqykwZbjQoMD7RuquvLPKNiX&#10;lxO1l+znI6XuIGnlDra7KjWfjZ8bEIHG8A6/2t9aQZbB80v8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YaLsAAAADbAAAADwAAAAAAAAAAAAAAAACYAgAAZHJzL2Rvd25y&#10;ZXYueG1sUEsFBgAAAAAEAAQA9QAAAIUDAAAAAA==&#10;" path="m6866,l6045,2r821,l6866,xe" fillcolor="#521e4e" stroked="f">
                <v:path arrowok="t" o:connecttype="custom" o:connectlocs="4359910,0;3838575,1270;4359910,1270;4359910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alt="Phone icon" style="position:absolute;left:22860;top:55626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6JrBAAAA2wAAAA8AAABkcnMvZG93bnJldi54bWxET0trwkAQvhf8D8sIvRTdWLBodBUpVAo9&#10;GR/nITtmg9nZmF2TtL/eFQre5uN7znLd20q01PjSsYLJOAFBnDtdcqHgsP8azUD4gKyxckwKfsnD&#10;ejV4WWKqXcc7arNQiBjCPkUFJoQ6ldLnhiz6sauJI3d2jcUQYVNI3WAXw20l35PkQ1osOTYYrOnT&#10;UH7JblYBztvZFd3GHE9vB57+bMsu/8uUeh32mwWIQH14iv/d3zrOn8Djl3i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I6JrBAAAA2wAAAA8AAAAAAAAAAAAAAAAAnwIA&#10;AGRycy9kb3ducmV2LnhtbFBLBQYAAAAABAAEAPcAAACNAwAAAAA=&#10;">
                <v:imagedata r:id="rId7" o:title="Phone icon"/>
                <v:path arrowok="t"/>
              </v:shape>
              <v:shape id="Picture 32" o:spid="_x0000_s1029" type="#_x0000_t75" alt="Email icon" style="position:absolute;left:22860;top:60682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a+CbFAAAA2gAAAA8AAABkcnMvZG93bnJldi54bWxEj0FrwkAUhO+C/2F5Qi9SN+3BhpiNiFIR&#10;wUPVisdH9jVJzb4N2Y2m/fXdguBxmJlvmHTem1pcqXWVZQUvkwgEcW51xYWC4+H9OQbhPLLG2jIp&#10;+CEH82w4SDHR9sYfdN37QgQIuwQVlN43iZQuL8mgm9iGOHhftjXog2wLqVu8Bbip5WsUTaXBisNC&#10;iQ0tS8ov+84o2P3yOt5tN/En9qfudF6PD6vvTqmnUb+YgfDU+0f43t5oBW/wfyXc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GvgmxQAAANoAAAAPAAAAAAAAAAAAAAAA&#10;AJ8CAABkcnMvZG93bnJldi54bWxQSwUGAAAAAAQABAD3AAAAkQMAAAAA&#10;">
                <v:imagedata r:id="rId8" o:title="Email icon"/>
                <v:path arrowok="t"/>
              </v:shape>
              <v:shape id="Picture 23" o:spid="_x0000_s1030" type="#_x0000_t75" alt="GPS icon" style="position:absolute;left:22929;top:50569;width:1524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etPAAAAA2wAAAA8AAABkcnMvZG93bnJldi54bWxET0uLwjAQvgv7H8IseNNUQZGuUWRZwYMI&#10;Ps9DM9vUNpPSxFr99UZY2Nt8fM+ZLztbiZYaXzhWMBomIIgzpwvOFZyO68EMhA/IGivHpOBBHpaL&#10;j94cU+3uvKf2EHIRQ9inqMCEUKdS+syQRT90NXHkfl1jMUTY5FI3eI/htpLjJJlKiwXHBoM1fRvK&#10;ysPNKnjuztvRBa+78Pwxvt1vk7o8l0r1P7vVF4hAXfgX/7k3Os6fwP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p608AAAADbAAAADwAAAAAAAAAAAAAAAACfAgAA&#10;ZHJzL2Rvd25yZXYueG1sUEsFBgAAAAAEAAQA9wAAAIwDAAAAAA==&#10;">
                <v:imagedata r:id="rId9" o:title="GPS icon"/>
                <v:path arrowok="t"/>
              </v:shape>
              <v:shape id="Picture 36" o:spid="_x0000_s1031" type="#_x0000_t75" alt="website icon" style="position:absolute;left:22860;top:65809;width:165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csW/AAAA2gAAAA8AAABkcnMvZG93bnJldi54bWxET11rwjAUfR/4H8IVfJupdpPRGUUEoSA+&#10;rBX2emnummpzU5pY6783g8EeD+d7vR1tKwbqfeNYwWKegCCunG64VnAuD68fIHxA1tg6JgUP8rDd&#10;TF7WmGl35y8ailCLGMI+QwUmhC6T0leGLPq564gj9+N6iyHCvpa6x3sMt61cJslKWmw4NhjsaG+o&#10;uhY3G2c8joNb5qO5nd4wv7y7tCjTb6Vm03H3CSLQGP7Ff+5cK0jh90r0g9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k3LFvwAAANoAAAAPAAAAAAAAAAAAAAAAAJ8CAABk&#10;cnMvZG93bnJldi54bWxQSwUGAAAAAAQABAD3AAAAiwMAAAAA&#10;">
                <v:imagedata r:id="rId10" o:title="website icon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65D4C0A"/>
    <w:multiLevelType w:val="multilevel"/>
    <w:tmpl w:val="2744AC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72F38"/>
    <w:multiLevelType w:val="hybridMultilevel"/>
    <w:tmpl w:val="51242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205D6"/>
    <w:multiLevelType w:val="hybridMultilevel"/>
    <w:tmpl w:val="25882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27401"/>
    <w:multiLevelType w:val="hybridMultilevel"/>
    <w:tmpl w:val="2744A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302F2"/>
    <w:multiLevelType w:val="hybridMultilevel"/>
    <w:tmpl w:val="5C44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755AC"/>
    <w:multiLevelType w:val="hybridMultilevel"/>
    <w:tmpl w:val="E4AC21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60F97"/>
    <w:multiLevelType w:val="multilevel"/>
    <w:tmpl w:val="2744AC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14954"/>
    <w:multiLevelType w:val="hybridMultilevel"/>
    <w:tmpl w:val="A0C2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370BE"/>
    <w:multiLevelType w:val="hybridMultilevel"/>
    <w:tmpl w:val="F8AE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79942">
    <w:abstractNumId w:val="1"/>
  </w:num>
  <w:num w:numId="2" w16cid:durableId="2101675302">
    <w:abstractNumId w:val="4"/>
  </w:num>
  <w:num w:numId="3" w16cid:durableId="620261219">
    <w:abstractNumId w:val="0"/>
  </w:num>
  <w:num w:numId="4" w16cid:durableId="1519999378">
    <w:abstractNumId w:val="0"/>
    <w:lvlOverride w:ilvl="0">
      <w:startOverride w:val="1"/>
    </w:lvlOverride>
  </w:num>
  <w:num w:numId="5" w16cid:durableId="5134482">
    <w:abstractNumId w:val="5"/>
  </w:num>
  <w:num w:numId="6" w16cid:durableId="1102144230">
    <w:abstractNumId w:val="6"/>
  </w:num>
  <w:num w:numId="7" w16cid:durableId="431442012">
    <w:abstractNumId w:val="4"/>
  </w:num>
  <w:num w:numId="8" w16cid:durableId="1299145572">
    <w:abstractNumId w:val="4"/>
  </w:num>
  <w:num w:numId="9" w16cid:durableId="394278407">
    <w:abstractNumId w:val="8"/>
  </w:num>
  <w:num w:numId="10" w16cid:durableId="356321248">
    <w:abstractNumId w:val="11"/>
  </w:num>
  <w:num w:numId="11" w16cid:durableId="1543398502">
    <w:abstractNumId w:val="4"/>
  </w:num>
  <w:num w:numId="12" w16cid:durableId="1405373385">
    <w:abstractNumId w:val="4"/>
  </w:num>
  <w:num w:numId="13" w16cid:durableId="1987082174">
    <w:abstractNumId w:val="4"/>
  </w:num>
  <w:num w:numId="14" w16cid:durableId="716129033">
    <w:abstractNumId w:val="4"/>
  </w:num>
  <w:num w:numId="15" w16cid:durableId="661933836">
    <w:abstractNumId w:val="3"/>
  </w:num>
  <w:num w:numId="16" w16cid:durableId="1987971672">
    <w:abstractNumId w:val="4"/>
  </w:num>
  <w:num w:numId="17" w16cid:durableId="75059723">
    <w:abstractNumId w:val="10"/>
  </w:num>
  <w:num w:numId="18" w16cid:durableId="299725805">
    <w:abstractNumId w:val="4"/>
  </w:num>
  <w:num w:numId="19" w16cid:durableId="954481015">
    <w:abstractNumId w:val="4"/>
  </w:num>
  <w:num w:numId="20" w16cid:durableId="1164397376">
    <w:abstractNumId w:val="4"/>
  </w:num>
  <w:num w:numId="21" w16cid:durableId="1956860477">
    <w:abstractNumId w:val="4"/>
  </w:num>
  <w:num w:numId="22" w16cid:durableId="750781272">
    <w:abstractNumId w:val="7"/>
  </w:num>
  <w:num w:numId="23" w16cid:durableId="420957159">
    <w:abstractNumId w:val="9"/>
  </w:num>
  <w:num w:numId="24" w16cid:durableId="1762331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67E"/>
    <w:rsid w:val="00023492"/>
    <w:rsid w:val="00025C00"/>
    <w:rsid w:val="00043CC2"/>
    <w:rsid w:val="00060042"/>
    <w:rsid w:val="000E0114"/>
    <w:rsid w:val="000E7BCF"/>
    <w:rsid w:val="000F739C"/>
    <w:rsid w:val="000F7D04"/>
    <w:rsid w:val="00120B62"/>
    <w:rsid w:val="00143E8C"/>
    <w:rsid w:val="00150ABD"/>
    <w:rsid w:val="00194043"/>
    <w:rsid w:val="001D39D9"/>
    <w:rsid w:val="00222466"/>
    <w:rsid w:val="002628D9"/>
    <w:rsid w:val="002C6A52"/>
    <w:rsid w:val="003105A0"/>
    <w:rsid w:val="00332A22"/>
    <w:rsid w:val="00383FFC"/>
    <w:rsid w:val="003A7D36"/>
    <w:rsid w:val="003B2353"/>
    <w:rsid w:val="003D3540"/>
    <w:rsid w:val="003F054A"/>
    <w:rsid w:val="00400AD6"/>
    <w:rsid w:val="00472C27"/>
    <w:rsid w:val="0053544D"/>
    <w:rsid w:val="00555003"/>
    <w:rsid w:val="005801E5"/>
    <w:rsid w:val="005806D7"/>
    <w:rsid w:val="00590471"/>
    <w:rsid w:val="005B4548"/>
    <w:rsid w:val="005B606F"/>
    <w:rsid w:val="005D01FA"/>
    <w:rsid w:val="00647531"/>
    <w:rsid w:val="006A0A84"/>
    <w:rsid w:val="006B1570"/>
    <w:rsid w:val="006C55E4"/>
    <w:rsid w:val="006E4B9C"/>
    <w:rsid w:val="006E5BAD"/>
    <w:rsid w:val="00767C9A"/>
    <w:rsid w:val="00781B34"/>
    <w:rsid w:val="007913A5"/>
    <w:rsid w:val="00792C9A"/>
    <w:rsid w:val="007B5EBF"/>
    <w:rsid w:val="007F5B63"/>
    <w:rsid w:val="008128A1"/>
    <w:rsid w:val="00846CB9"/>
    <w:rsid w:val="008472E9"/>
    <w:rsid w:val="008610CB"/>
    <w:rsid w:val="00875D9D"/>
    <w:rsid w:val="008C2CFC"/>
    <w:rsid w:val="008D2ECD"/>
    <w:rsid w:val="008D3408"/>
    <w:rsid w:val="008E22FA"/>
    <w:rsid w:val="00931E15"/>
    <w:rsid w:val="009B5382"/>
    <w:rsid w:val="009D1CD2"/>
    <w:rsid w:val="00A14251"/>
    <w:rsid w:val="00A602E2"/>
    <w:rsid w:val="00AB767E"/>
    <w:rsid w:val="00AD33DA"/>
    <w:rsid w:val="00B0078C"/>
    <w:rsid w:val="00B6466C"/>
    <w:rsid w:val="00B729FB"/>
    <w:rsid w:val="00B9771C"/>
    <w:rsid w:val="00C3282D"/>
    <w:rsid w:val="00C948AB"/>
    <w:rsid w:val="00CE1E3D"/>
    <w:rsid w:val="00D00AF1"/>
    <w:rsid w:val="00D12130"/>
    <w:rsid w:val="00D23A74"/>
    <w:rsid w:val="00D74D50"/>
    <w:rsid w:val="00DA2673"/>
    <w:rsid w:val="00DF038D"/>
    <w:rsid w:val="00DF0EBC"/>
    <w:rsid w:val="00DF2F8A"/>
    <w:rsid w:val="00DF541F"/>
    <w:rsid w:val="00E32984"/>
    <w:rsid w:val="00E830E8"/>
    <w:rsid w:val="00E90A60"/>
    <w:rsid w:val="00E92BBC"/>
    <w:rsid w:val="00EC14F3"/>
    <w:rsid w:val="00ED4A7C"/>
    <w:rsid w:val="00EE7E09"/>
    <w:rsid w:val="00F0223C"/>
    <w:rsid w:val="00F04C33"/>
    <w:rsid w:val="00F333EE"/>
    <w:rsid w:val="00F6761A"/>
    <w:rsid w:val="00F77C5C"/>
    <w:rsid w:val="00F86ACE"/>
    <w:rsid w:val="00F94B75"/>
    <w:rsid w:val="00FC1C5E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7DF352"/>
  <w14:defaultImageDpi w14:val="0"/>
  <w15:docId w15:val="{3A6C89F2-6DFC-4FA8-8E17-044EBF480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F05535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qFormat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erience">
    <w:name w:val="Expe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0F7D04"/>
    <w:pPr>
      <w:numPr>
        <w:numId w:val="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53544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8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4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8.png"/><Relationship Id="rId7" Type="http://schemas.openxmlformats.org/officeDocument/2006/relationships/image" Target="media/image6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10" Type="http://schemas.openxmlformats.org/officeDocument/2006/relationships/image" Target="media/image90.png"/><Relationship Id="rId4" Type="http://schemas.openxmlformats.org/officeDocument/2006/relationships/image" Target="media/image9.png"/><Relationship Id="rId9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%20State\AppData\Roaming\Microsoft\Templates\Modern%20nursing%20resume.dotx" TargetMode="External"/></Relationship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02AAC-5046-4D44-A9AE-5839993B65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nursing resume</Template>
  <TotalTime>40</TotalTime>
  <Pages>6</Pages>
  <Words>437</Words>
  <Characters>2727</Characters>
  <Application>Microsoft Office Word</Application>
  <DocSecurity>0</DocSecurity>
  <Lines>113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Resumes-RS-04_AB - v1</vt:lpstr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Resumes-RS-04_AB - v1</dc:title>
  <dc:subject/>
  <dc:creator>New State</dc:creator>
  <cp:keywords/>
  <dc:description/>
  <cp:lastModifiedBy>Pawan</cp:lastModifiedBy>
  <cp:revision>5</cp:revision>
  <cp:lastPrinted>2024-09-14T07:14:00Z</cp:lastPrinted>
  <dcterms:created xsi:type="dcterms:W3CDTF">2024-09-14T07:14:00Z</dcterms:created>
  <dcterms:modified xsi:type="dcterms:W3CDTF">2024-09-25T07:18:00Z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  <property fmtid="{D5CDD505-2E9C-101B-9397-08002B2CF9AE}" pid="4" name="GrammarlyDocumentId">
    <vt:lpwstr>93e2822e-4623-437e-b31b-d5ec11c2bbc1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2024-09-25T07:09:29Z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b8b0113f-abcc-41e4-b6db-ded62a1e05f4</vt:lpwstr>
  </property>
  <property fmtid="{D5CDD505-2E9C-101B-9397-08002B2CF9AE}" pid="10" name="MSIP_Label_defa4170-0d19-0005-0004-bc88714345d2_ActionId">
    <vt:lpwstr>4dd9e1c8-0665-43db-b29c-d9c1da00da88</vt:lpwstr>
  </property>
  <property fmtid="{D5CDD505-2E9C-101B-9397-08002B2CF9AE}" pid="11" name="MSIP_Label_defa4170-0d19-0005-0004-bc88714345d2_ContentBits">
    <vt:lpwstr>0</vt:lpwstr>
  </property>
</Properties>
</file>