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092769" w14:textId="1FB126FC" w:rsidR="00D943A4" w:rsidRDefault="00D943A4" w:rsidP="008D0C40">
      <w:pPr>
        <w:pStyle w:val="ImagePlaceholder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0290" behindDoc="1" locked="1" layoutInCell="1" allowOverlap="1" wp14:anchorId="273EC48B" wp14:editId="00DE1596">
                <wp:simplePos x="0" y="0"/>
                <wp:positionH relativeFrom="page">
                  <wp:posOffset>0</wp:posOffset>
                </wp:positionH>
                <wp:positionV relativeFrom="paragraph">
                  <wp:posOffset>-457200</wp:posOffset>
                </wp:positionV>
                <wp:extent cx="2468880" cy="10058400"/>
                <wp:effectExtent l="0" t="0" r="7620" b="0"/>
                <wp:wrapNone/>
                <wp:docPr id="1731557180" name="Rectangle 1731557180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0" cy="100584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4F13B3D7" id="Rectangle 1731557180" o:spid="_x0000_s1026" alt="&quot;&quot;" style="position:absolute;margin-left:0;margin-top:-36pt;width:194.4pt;height:11in;z-index:-2516561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" fillcolor="#e3f1ed [662]" stroked="f" strokeweight="1pt">
                <v:fill opacity="32896f"/>
                <w10:wrap anchorx="page"/>
                <w10:anchorlock/>
              </v:rect>
            </w:pict>
          </mc:Fallback>
        </mc:AlternateConten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326"/>
        <w:gridCol w:w="254"/>
        <w:gridCol w:w="2020"/>
        <w:gridCol w:w="184"/>
        <w:gridCol w:w="5212"/>
        <w:gridCol w:w="20"/>
      </w:tblGrid>
      <w:tr w:rsidR="00D943A4" w:rsidRPr="0085363C" w14:paraId="41A89A8A" w14:textId="77777777" w:rsidTr="00D943A4">
        <w:trPr>
          <w:trHeight w:val="1872"/>
        </w:trPr>
        <w:tc>
          <w:tcPr>
            <w:tcW w:w="10800" w:type="dxa"/>
            <w:gridSpan w:val="6"/>
          </w:tcPr>
          <w:p w14:paraId="300AE342" w14:textId="3FFA280E" w:rsidR="00730090" w:rsidRDefault="00DE1D86" w:rsidP="00461D4A">
            <w:pPr>
              <w:pStyle w:val="Title"/>
              <w:rPr>
                <w:sz w:val="56"/>
                <w:szCs w:val="40"/>
              </w:rPr>
            </w:pPr>
            <w:r>
              <w:rPr>
                <w:noProof/>
                <w:sz w:val="56"/>
                <w:szCs w:val="40"/>
                <w:lang w:val="en-IN" w:eastAsia="en-IN"/>
              </w:rPr>
              <w:drawing>
                <wp:anchor distT="0" distB="0" distL="114300" distR="114300" simplePos="0" relativeHeight="251661314" behindDoc="0" locked="0" layoutInCell="1" allowOverlap="1" wp14:anchorId="0A6FA646" wp14:editId="269D1102">
                  <wp:simplePos x="0" y="0"/>
                  <wp:positionH relativeFrom="column">
                    <wp:posOffset>5417820</wp:posOffset>
                  </wp:positionH>
                  <wp:positionV relativeFrom="paragraph">
                    <wp:posOffset>-358775</wp:posOffset>
                  </wp:positionV>
                  <wp:extent cx="1371600" cy="149352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30090" w:rsidRPr="00730090">
              <w:rPr>
                <w:sz w:val="56"/>
                <w:szCs w:val="40"/>
              </w:rPr>
              <w:t xml:space="preserve">Ibrahim </w:t>
            </w:r>
          </w:p>
          <w:p w14:paraId="1F46E5AE" w14:textId="7B0954E6" w:rsidR="00D943A4" w:rsidRPr="00730090" w:rsidRDefault="00730090" w:rsidP="00461D4A">
            <w:pPr>
              <w:pStyle w:val="Title"/>
              <w:rPr>
                <w:sz w:val="56"/>
                <w:szCs w:val="40"/>
              </w:rPr>
            </w:pPr>
            <w:proofErr w:type="spellStart"/>
            <w:r w:rsidRPr="00730090">
              <w:rPr>
                <w:sz w:val="56"/>
                <w:szCs w:val="40"/>
              </w:rPr>
              <w:t>Ahamath</w:t>
            </w:r>
            <w:proofErr w:type="spellEnd"/>
            <w:r w:rsidRPr="00730090">
              <w:rPr>
                <w:sz w:val="56"/>
                <w:szCs w:val="40"/>
              </w:rPr>
              <w:t xml:space="preserve"> Ali</w:t>
            </w:r>
          </w:p>
          <w:p w14:paraId="493998D2" w14:textId="0BC281CC" w:rsidR="00730090" w:rsidRPr="00FF77E1" w:rsidRDefault="00FF77E1" w:rsidP="00FF77E1">
            <w:pPr>
              <w:pStyle w:val="Heading1"/>
            </w:pPr>
            <w:r w:rsidRPr="00FF77E1">
              <w:rPr>
                <w:color w:val="1A495D" w:themeColor="accent1" w:themeShade="80"/>
              </w:rPr>
              <w:t>DRIVER</w:t>
            </w:r>
          </w:p>
        </w:tc>
      </w:tr>
      <w:tr w:rsidR="00D943A4" w:rsidRPr="0085363C" w14:paraId="5AFEF3D7" w14:textId="77777777" w:rsidTr="00461D4A">
        <w:trPr>
          <w:trHeight w:val="288"/>
        </w:trPr>
        <w:tc>
          <w:tcPr>
            <w:tcW w:w="10800" w:type="dxa"/>
            <w:gridSpan w:val="6"/>
          </w:tcPr>
          <w:p w14:paraId="7C3D6956" w14:textId="77777777" w:rsidR="00D943A4" w:rsidRPr="0085363C" w:rsidRDefault="00D943A4" w:rsidP="00461D4A"/>
        </w:tc>
      </w:tr>
      <w:tr w:rsidR="00D943A4" w:rsidRPr="00F079F2" w14:paraId="6F481650" w14:textId="77777777" w:rsidTr="00DE1D86">
        <w:trPr>
          <w:gridAfter w:val="1"/>
          <w:wAfter w:w="20" w:type="dxa"/>
          <w:trHeight w:val="144"/>
        </w:trPr>
        <w:tc>
          <w:tcPr>
            <w:tcW w:w="3261" w:type="dxa"/>
            <w:vMerge w:val="restart"/>
          </w:tcPr>
          <w:p w14:paraId="01DD52A8" w14:textId="77777777" w:rsidR="00D943A4" w:rsidRPr="00F079F2" w:rsidRDefault="00841134" w:rsidP="00D943A4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2044709520"/>
                <w:placeholder>
                  <w:docPart w:val="19C21E6924EE4B15B0C5940CA133DCC7"/>
                </w:placeholder>
                <w:temporary/>
                <w:showingPlcHdr/>
              </w:sdtPr>
              <w:sdtEndPr/>
              <w:sdtContent>
                <w:r w:rsidR="00461D4A" w:rsidRPr="00F079F2">
                  <w:t>OBJECTIVE</w:t>
                </w:r>
              </w:sdtContent>
            </w:sdt>
            <w:r w:rsidR="00D943A4" w:rsidRPr="00F079F2">
              <w:t xml:space="preserve"> </w:t>
            </w:r>
          </w:p>
          <w:p w14:paraId="48A4BED8" w14:textId="77777777" w:rsidR="00B650C0" w:rsidRDefault="00730090" w:rsidP="00D943A4">
            <w:pPr>
              <w:rPr>
                <w:sz w:val="22"/>
                <w:szCs w:val="32"/>
              </w:rPr>
            </w:pPr>
            <w:r w:rsidRPr="00DE1D86">
              <w:rPr>
                <w:sz w:val="22"/>
                <w:szCs w:val="32"/>
              </w:rPr>
              <w:t xml:space="preserve">A highly skilled and reliable driver with 6+ years of experience in driving LCV and MCV with high level commitment of providing excellent customer service and maintaining a clean driving record.  </w:t>
            </w:r>
          </w:p>
          <w:p w14:paraId="77EF9C41" w14:textId="3E4A6F83" w:rsidR="00B650C0" w:rsidRDefault="00730090" w:rsidP="00D943A4">
            <w:pPr>
              <w:rPr>
                <w:sz w:val="22"/>
                <w:szCs w:val="32"/>
              </w:rPr>
            </w:pPr>
            <w:r w:rsidRPr="00DE1D86">
              <w:rPr>
                <w:sz w:val="22"/>
                <w:szCs w:val="32"/>
              </w:rPr>
              <w:t xml:space="preserve">Following all traffic laws and safety regulations, performing regular vehicle inspections, and optimizing routes for fuel efficiency and time management. </w:t>
            </w:r>
          </w:p>
          <w:p w14:paraId="22B89874" w14:textId="21348C1B" w:rsidR="00D943A4" w:rsidRPr="00DE1D86" w:rsidRDefault="00730090" w:rsidP="00D943A4">
            <w:pPr>
              <w:rPr>
                <w:sz w:val="22"/>
                <w:szCs w:val="32"/>
              </w:rPr>
            </w:pPr>
            <w:r w:rsidRPr="00DE1D86">
              <w:rPr>
                <w:sz w:val="22"/>
                <w:szCs w:val="32"/>
              </w:rPr>
              <w:t xml:space="preserve">Strong communicator and a dependable team player, looking to contribute to a smooth and efficient transportation </w:t>
            </w:r>
            <w:r w:rsidR="00DE1D86">
              <w:rPr>
                <w:sz w:val="22"/>
                <w:szCs w:val="32"/>
              </w:rPr>
              <w:t xml:space="preserve">and </w:t>
            </w:r>
            <w:r w:rsidRPr="00DE1D86">
              <w:rPr>
                <w:sz w:val="22"/>
                <w:szCs w:val="32"/>
              </w:rPr>
              <w:t>operation</w:t>
            </w:r>
            <w:r w:rsidR="00DE1D86">
              <w:rPr>
                <w:sz w:val="22"/>
                <w:szCs w:val="32"/>
              </w:rPr>
              <w:t>s</w:t>
            </w:r>
            <w:r w:rsidRPr="00DE1D86">
              <w:rPr>
                <w:sz w:val="22"/>
                <w:szCs w:val="32"/>
              </w:rPr>
              <w:t>.</w:t>
            </w:r>
          </w:p>
          <w:p w14:paraId="52247927" w14:textId="77777777" w:rsidR="00461D4A" w:rsidRPr="00F079F2" w:rsidRDefault="00841134" w:rsidP="00461D4A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114886566"/>
                <w:placeholder>
                  <w:docPart w:val="961BD341D7FA41159A9ADDE0D6786F99"/>
                </w:placeholder>
                <w:temporary/>
                <w:showingPlcHdr/>
              </w:sdtPr>
              <w:sdtEndPr/>
              <w:sdtContent>
                <w:r w:rsidR="00461D4A" w:rsidRPr="00D943A4">
                  <w:t>ADDRESS</w:t>
                </w:r>
              </w:sdtContent>
            </w:sdt>
            <w:r w:rsidR="00461D4A" w:rsidRPr="00F079F2">
              <w:t xml:space="preserve"> </w:t>
            </w:r>
          </w:p>
          <w:p w14:paraId="5C48AFFF" w14:textId="4475C4FA" w:rsidR="00D943A4" w:rsidRPr="00E011EF" w:rsidRDefault="00FF77E1" w:rsidP="00D943A4">
            <w:r>
              <w:t>AL WAKRA - QATAR</w:t>
            </w:r>
          </w:p>
          <w:p w14:paraId="6B94B9E1" w14:textId="77777777" w:rsidR="00461D4A" w:rsidRPr="00F079F2" w:rsidRDefault="00841134" w:rsidP="00461D4A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1898619211"/>
                <w:placeholder>
                  <w:docPart w:val="E2C84D8308FF47A18B91112A3A30BFF8"/>
                </w:placeholder>
                <w:temporary/>
                <w:showingPlcHdr/>
              </w:sdtPr>
              <w:sdtEndPr/>
              <w:sdtContent>
                <w:r w:rsidR="00461D4A" w:rsidRPr="00D943A4">
                  <w:t>PHONE</w:t>
                </w:r>
              </w:sdtContent>
            </w:sdt>
            <w:r w:rsidR="00461D4A" w:rsidRPr="00F079F2">
              <w:t xml:space="preserve"> </w:t>
            </w:r>
          </w:p>
          <w:p w14:paraId="43ABCA53" w14:textId="674DD6FA" w:rsidR="00D943A4" w:rsidRPr="00E011EF" w:rsidRDefault="00FF77E1" w:rsidP="00D943A4">
            <w:pPr>
              <w:rPr>
                <w:sz w:val="14"/>
              </w:rPr>
            </w:pPr>
            <w:r>
              <w:t>+974 7047 9007</w:t>
            </w:r>
          </w:p>
          <w:p w14:paraId="307DA70C" w14:textId="77777777" w:rsidR="00461D4A" w:rsidRPr="00F079F2" w:rsidRDefault="00841134" w:rsidP="00461D4A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979506562"/>
                <w:placeholder>
                  <w:docPart w:val="3CB69F43DACA4679A6AB44EA7239FC63"/>
                </w:placeholder>
                <w:temporary/>
                <w:showingPlcHdr/>
              </w:sdtPr>
              <w:sdtEndPr/>
              <w:sdtContent>
                <w:r w:rsidR="00461D4A" w:rsidRPr="00264AF7">
                  <w:t>EMAIL</w:t>
                </w:r>
              </w:sdtContent>
            </w:sdt>
            <w:r w:rsidR="00461D4A" w:rsidRPr="00F079F2">
              <w:t xml:space="preserve"> </w:t>
            </w:r>
          </w:p>
          <w:p w14:paraId="06405D20" w14:textId="5F8B42A1" w:rsidR="00D943A4" w:rsidRDefault="00841134" w:rsidP="00FF77E1">
            <w:hyperlink r:id="rId12" w:history="1">
              <w:r w:rsidR="00FF77E1" w:rsidRPr="009B4778">
                <w:rPr>
                  <w:rStyle w:val="Hyperlink"/>
                </w:rPr>
                <w:t>ibbu23322@gmail.com</w:t>
              </w:r>
            </w:hyperlink>
          </w:p>
          <w:p w14:paraId="4F9DC280" w14:textId="77777777" w:rsidR="00FF77E1" w:rsidRDefault="002F5DEE" w:rsidP="002F5DEE">
            <w:pPr>
              <w:pStyle w:val="Heading1Alt"/>
            </w:pPr>
            <w:r>
              <w:t>personal details</w:t>
            </w:r>
          </w:p>
          <w:p w14:paraId="54D9709F" w14:textId="4C6C2914" w:rsidR="002F5DEE" w:rsidRDefault="002F5DEE" w:rsidP="002F5DEE">
            <w:r>
              <w:t>Passport: T1978925</w:t>
            </w:r>
          </w:p>
          <w:p w14:paraId="3D8194BD" w14:textId="77777777" w:rsidR="002F5DEE" w:rsidRDefault="002F5DEE" w:rsidP="002F5DEE">
            <w:r>
              <w:t>Nationality: INDIAN</w:t>
            </w:r>
          </w:p>
          <w:p w14:paraId="313A2C80" w14:textId="77777777" w:rsidR="002F5DEE" w:rsidRDefault="002F5DEE" w:rsidP="002F5DEE">
            <w:r>
              <w:t xml:space="preserve">Validity: 13/03/2029 </w:t>
            </w:r>
          </w:p>
          <w:p w14:paraId="04439C33" w14:textId="77777777" w:rsidR="002F5DEE" w:rsidRDefault="002F5DEE" w:rsidP="002F5DEE">
            <w:r>
              <w:t>Status: Married</w:t>
            </w:r>
          </w:p>
          <w:p w14:paraId="47AD5A2E" w14:textId="414298BF" w:rsidR="00DB4A2E" w:rsidRPr="00FF77E1" w:rsidRDefault="00DB4A2E" w:rsidP="002F5DEE">
            <w:r>
              <w:t>Language: Hindi, English</w:t>
            </w:r>
            <w:bookmarkStart w:id="0" w:name="_GoBack"/>
            <w:bookmarkEnd w:id="0"/>
          </w:p>
        </w:tc>
        <w:tc>
          <w:tcPr>
            <w:tcW w:w="249" w:type="dxa"/>
            <w:vMerge w:val="restart"/>
          </w:tcPr>
          <w:p w14:paraId="606964B6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ind w:right="680"/>
              <w:rPr>
                <w:rFonts w:ascii="Georgia" w:eastAsia="Times New Roman" w:hAnsi="Georgia" w:cs="Georgia"/>
                <w:color w:val="FFFFFF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 w:val="restart"/>
            <w:vAlign w:val="center"/>
          </w:tcPr>
          <w:p w14:paraId="46497754" w14:textId="77777777" w:rsidR="00D943A4" w:rsidRPr="00F079F2" w:rsidRDefault="00841134" w:rsidP="00461D4A">
            <w:pPr>
              <w:pStyle w:val="Heading1"/>
            </w:pPr>
            <w:sdt>
              <w:sdtPr>
                <w:id w:val="66382285"/>
                <w:placeholder>
                  <w:docPart w:val="32433EFDB67444FD9232513611E79CBB"/>
                </w:placeholder>
                <w:temporary/>
                <w:showingPlcHdr/>
              </w:sdtPr>
              <w:sdtEndPr/>
              <w:sdtContent>
                <w:r w:rsidR="00461D4A" w:rsidRPr="00F079F2">
                  <w:t>EXPERIENCE</w:t>
                </w:r>
              </w:sdtContent>
            </w:sdt>
          </w:p>
        </w:tc>
        <w:tc>
          <w:tcPr>
            <w:tcW w:w="5110" w:type="dxa"/>
            <w:tcBorders>
              <w:bottom w:val="single" w:sz="12" w:space="0" w:color="4A9A82" w:themeColor="accent3" w:themeShade="BF"/>
            </w:tcBorders>
          </w:tcPr>
          <w:p w14:paraId="0B73A9DC" w14:textId="77777777" w:rsidR="00D943A4" w:rsidRPr="00F079F2" w:rsidRDefault="00D943A4" w:rsidP="00461D4A">
            <w:pPr>
              <w:pStyle w:val="TableSpace"/>
            </w:pPr>
          </w:p>
        </w:tc>
      </w:tr>
      <w:tr w:rsidR="00D943A4" w:rsidRPr="00F079F2" w14:paraId="354D013F" w14:textId="77777777" w:rsidTr="00DE1D86">
        <w:trPr>
          <w:gridAfter w:val="1"/>
          <w:wAfter w:w="20" w:type="dxa"/>
          <w:trHeight w:val="150"/>
        </w:trPr>
        <w:tc>
          <w:tcPr>
            <w:tcW w:w="3261" w:type="dxa"/>
            <w:vMerge/>
            <w:tcBorders>
              <w:top w:val="single" w:sz="12" w:space="0" w:color="4A9A82" w:themeColor="accent3" w:themeShade="BF"/>
            </w:tcBorders>
          </w:tcPr>
          <w:p w14:paraId="3B8D0083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24"/>
              </w:rPr>
            </w:pPr>
          </w:p>
        </w:tc>
        <w:tc>
          <w:tcPr>
            <w:tcW w:w="249" w:type="dxa"/>
            <w:vMerge/>
            <w:tcBorders>
              <w:top w:val="single" w:sz="12" w:space="0" w:color="4A9A82" w:themeColor="accent3" w:themeShade="BF"/>
            </w:tcBorders>
          </w:tcPr>
          <w:p w14:paraId="2B596866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/>
            <w:tcBorders>
              <w:top w:val="single" w:sz="12" w:space="0" w:color="4A9A82" w:themeColor="accent3" w:themeShade="BF"/>
            </w:tcBorders>
          </w:tcPr>
          <w:p w14:paraId="2006DD7C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110" w:type="dxa"/>
            <w:tcBorders>
              <w:top w:val="single" w:sz="12" w:space="0" w:color="4A9A82" w:themeColor="accent3" w:themeShade="BF"/>
            </w:tcBorders>
          </w:tcPr>
          <w:p w14:paraId="426B9C03" w14:textId="77777777" w:rsidR="00D943A4" w:rsidRPr="00F079F2" w:rsidRDefault="00D943A4" w:rsidP="00461D4A">
            <w:pPr>
              <w:pStyle w:val="TableSpace"/>
            </w:pPr>
          </w:p>
        </w:tc>
      </w:tr>
      <w:tr w:rsidR="00D943A4" w:rsidRPr="00F079F2" w14:paraId="3812E623" w14:textId="77777777" w:rsidTr="00DE1D86">
        <w:trPr>
          <w:gridAfter w:val="1"/>
          <w:wAfter w:w="20" w:type="dxa"/>
          <w:trHeight w:val="2709"/>
        </w:trPr>
        <w:tc>
          <w:tcPr>
            <w:tcW w:w="3261" w:type="dxa"/>
            <w:vMerge/>
          </w:tcPr>
          <w:p w14:paraId="6635A5C7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24"/>
              </w:rPr>
            </w:pPr>
          </w:p>
        </w:tc>
        <w:tc>
          <w:tcPr>
            <w:tcW w:w="249" w:type="dxa"/>
            <w:vMerge/>
          </w:tcPr>
          <w:p w14:paraId="33259F9B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3"/>
          </w:tcPr>
          <w:sdt>
            <w:sdtPr>
              <w:id w:val="652037311"/>
              <w:placeholder>
                <w:docPart w:val="304F0ACE069E4CB286283E5B1636F75C"/>
              </w:placeholder>
            </w:sdtPr>
            <w:sdtEndPr/>
            <w:sdtContent>
              <w:p w14:paraId="6AD97B1C" w14:textId="32BA7D5B" w:rsidR="00BD28C7" w:rsidRDefault="00BD28C7" w:rsidP="002F5DEE">
                <w:pPr>
                  <w:pStyle w:val="Heading2"/>
                  <w:spacing w:line="360" w:lineRule="auto"/>
                </w:pPr>
                <w:r w:rsidRPr="001D6929">
                  <w:rPr>
                    <w:sz w:val="20"/>
                    <w:szCs w:val="36"/>
                  </w:rPr>
                  <w:t>oct 2016 – feb 2018</w:t>
                </w:r>
                <w:r>
                  <w:t xml:space="preserve"> </w:t>
                </w:r>
              </w:p>
            </w:sdtContent>
          </w:sdt>
          <w:p w14:paraId="536BADB7" w14:textId="330390AC" w:rsidR="00BD28C7" w:rsidRPr="00076DA3" w:rsidRDefault="00BD28C7" w:rsidP="002F5DEE">
            <w:pPr>
              <w:pStyle w:val="Heading3"/>
              <w:spacing w:line="360" w:lineRule="auto"/>
            </w:pPr>
            <w:r>
              <w:t>HOUSE DRIVER – QATAR</w:t>
            </w:r>
          </w:p>
          <w:p w14:paraId="408833F5" w14:textId="2324139C" w:rsidR="00D943A4" w:rsidRPr="001D6929" w:rsidRDefault="00841134" w:rsidP="002F5DEE">
            <w:pPr>
              <w:pStyle w:val="Heading2"/>
              <w:spacing w:line="360" w:lineRule="auto"/>
              <w:rPr>
                <w:sz w:val="20"/>
                <w:szCs w:val="36"/>
              </w:rPr>
            </w:pPr>
            <w:sdt>
              <w:sdtPr>
                <w:id w:val="834419538"/>
                <w:placeholder>
                  <w:docPart w:val="D448FC5F570842F9A5B92A84A3130C66"/>
                </w:placeholder>
              </w:sdtPr>
              <w:sdtEndPr>
                <w:rPr>
                  <w:sz w:val="20"/>
                  <w:szCs w:val="36"/>
                </w:rPr>
              </w:sdtEndPr>
              <w:sdtContent>
                <w:r w:rsidR="00BD28C7" w:rsidRPr="001D6929">
                  <w:rPr>
                    <w:sz w:val="20"/>
                    <w:szCs w:val="36"/>
                  </w:rPr>
                  <w:t>aug 2019 – jan 2022</w:t>
                </w:r>
              </w:sdtContent>
            </w:sdt>
          </w:p>
          <w:p w14:paraId="443E08A2" w14:textId="09536CB8" w:rsidR="00D943A4" w:rsidRPr="00076DA3" w:rsidRDefault="00BD28C7" w:rsidP="002F5DEE">
            <w:pPr>
              <w:pStyle w:val="Heading3"/>
              <w:spacing w:line="360" w:lineRule="auto"/>
            </w:pPr>
            <w:r>
              <w:t>HOUSE DRIVER – SAUDI ARABIA</w:t>
            </w:r>
          </w:p>
          <w:p w14:paraId="1ADE0565" w14:textId="0F4EDB33" w:rsidR="00D943A4" w:rsidRPr="001D6929" w:rsidRDefault="00841134" w:rsidP="002F5DEE">
            <w:pPr>
              <w:pStyle w:val="Heading2"/>
              <w:spacing w:line="360" w:lineRule="auto"/>
              <w:rPr>
                <w:sz w:val="20"/>
                <w:szCs w:val="36"/>
              </w:rPr>
            </w:pPr>
            <w:sdt>
              <w:sdtPr>
                <w:id w:val="-131711573"/>
                <w:placeholder>
                  <w:docPart w:val="70B1DC1631494FF980E12BDAEC2C82D8"/>
                </w:placeholder>
              </w:sdtPr>
              <w:sdtEndPr>
                <w:rPr>
                  <w:sz w:val="20"/>
                  <w:szCs w:val="36"/>
                </w:rPr>
              </w:sdtEndPr>
              <w:sdtContent>
                <w:r w:rsidR="00BD28C7" w:rsidRPr="001D6929">
                  <w:rPr>
                    <w:sz w:val="20"/>
                    <w:szCs w:val="36"/>
                  </w:rPr>
                  <w:t>OCT 2022 – NOV 2024 (cURRENTLY WORKING)</w:t>
                </w:r>
              </w:sdtContent>
            </w:sdt>
          </w:p>
          <w:p w14:paraId="5281C5AA" w14:textId="1C0B758E" w:rsidR="00D943A4" w:rsidRPr="00076DA3" w:rsidRDefault="00BD28C7" w:rsidP="002F5DEE">
            <w:pPr>
              <w:pStyle w:val="Heading3"/>
              <w:spacing w:line="360" w:lineRule="auto"/>
            </w:pPr>
            <w:r>
              <w:t>DRIVER FOR ROSE GOLD CLEANING AND HOSPITALITY</w:t>
            </w:r>
          </w:p>
          <w:p w14:paraId="6E8AEDAF" w14:textId="63FC6EC7" w:rsidR="00D943A4" w:rsidRPr="002F5DEE" w:rsidRDefault="002F5DEE" w:rsidP="002F5DEE">
            <w:pPr>
              <w:pStyle w:val="Heading3"/>
              <w:rPr>
                <w:sz w:val="22"/>
                <w:szCs w:val="28"/>
              </w:rPr>
            </w:pPr>
            <w:r w:rsidRPr="002F5DEE">
              <w:rPr>
                <w:sz w:val="22"/>
                <w:szCs w:val="28"/>
              </w:rPr>
              <w:t>KEY RESPONSIBILITIES:</w:t>
            </w:r>
          </w:p>
          <w:p w14:paraId="5788D9A8" w14:textId="34A91C22" w:rsidR="001D6929" w:rsidRPr="00046661" w:rsidRDefault="002F5DEE" w:rsidP="00461D4A">
            <w:r>
              <w:t>P</w:t>
            </w:r>
            <w:r w:rsidR="001D6929">
              <w:t>roviding safe transportation support for passengers and goods with efficient timing and security</w:t>
            </w:r>
          </w:p>
        </w:tc>
      </w:tr>
      <w:tr w:rsidR="00D943A4" w:rsidRPr="00F079F2" w14:paraId="6F9514A2" w14:textId="77777777" w:rsidTr="00DE1D86">
        <w:trPr>
          <w:gridAfter w:val="1"/>
          <w:wAfter w:w="20" w:type="dxa"/>
          <w:trHeight w:val="198"/>
        </w:trPr>
        <w:tc>
          <w:tcPr>
            <w:tcW w:w="3261" w:type="dxa"/>
            <w:vMerge/>
          </w:tcPr>
          <w:p w14:paraId="481399F7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16"/>
              </w:rPr>
            </w:pPr>
          </w:p>
        </w:tc>
        <w:tc>
          <w:tcPr>
            <w:tcW w:w="249" w:type="dxa"/>
            <w:vMerge/>
          </w:tcPr>
          <w:p w14:paraId="33067CFC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1980" w:type="dxa"/>
            <w:vMerge w:val="restart"/>
            <w:vAlign w:val="center"/>
          </w:tcPr>
          <w:p w14:paraId="1AF5AABD" w14:textId="23A44D01" w:rsidR="00D943A4" w:rsidRPr="00F079F2" w:rsidRDefault="001D6929" w:rsidP="00461D4A">
            <w:pPr>
              <w:pStyle w:val="Heading1"/>
            </w:pPr>
            <w:r>
              <w:t xml:space="preserve">license </w:t>
            </w:r>
            <w:r w:rsidR="00FF77E1">
              <w:t>informayion</w:t>
            </w:r>
          </w:p>
        </w:tc>
        <w:tc>
          <w:tcPr>
            <w:tcW w:w="5290" w:type="dxa"/>
            <w:gridSpan w:val="2"/>
            <w:tcBorders>
              <w:bottom w:val="single" w:sz="12" w:space="0" w:color="4A9A82" w:themeColor="accent3" w:themeShade="BF"/>
            </w:tcBorders>
          </w:tcPr>
          <w:p w14:paraId="5DA3CA4F" w14:textId="77777777" w:rsidR="00D943A4" w:rsidRPr="00E011EF" w:rsidRDefault="00D943A4" w:rsidP="00461D4A">
            <w:pPr>
              <w:pStyle w:val="TableSpace"/>
            </w:pPr>
          </w:p>
        </w:tc>
      </w:tr>
      <w:tr w:rsidR="00D943A4" w:rsidRPr="00F079F2" w14:paraId="398F688D" w14:textId="77777777" w:rsidTr="00DE1D86">
        <w:trPr>
          <w:gridAfter w:val="1"/>
          <w:wAfter w:w="20" w:type="dxa"/>
          <w:trHeight w:val="216"/>
        </w:trPr>
        <w:tc>
          <w:tcPr>
            <w:tcW w:w="3261" w:type="dxa"/>
            <w:vMerge/>
            <w:tcBorders>
              <w:top w:val="single" w:sz="12" w:space="0" w:color="4A9A82" w:themeColor="accent3" w:themeShade="BF"/>
            </w:tcBorders>
          </w:tcPr>
          <w:p w14:paraId="4545862F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16"/>
              </w:rPr>
            </w:pPr>
          </w:p>
        </w:tc>
        <w:tc>
          <w:tcPr>
            <w:tcW w:w="249" w:type="dxa"/>
            <w:vMerge/>
            <w:tcBorders>
              <w:top w:val="single" w:sz="12" w:space="0" w:color="4A9A82" w:themeColor="accent3" w:themeShade="BF"/>
            </w:tcBorders>
          </w:tcPr>
          <w:p w14:paraId="17399251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1980" w:type="dxa"/>
            <w:vMerge/>
            <w:tcBorders>
              <w:top w:val="single" w:sz="12" w:space="0" w:color="4A9A82" w:themeColor="accent3" w:themeShade="BF"/>
            </w:tcBorders>
          </w:tcPr>
          <w:p w14:paraId="16AEEDB8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290" w:type="dxa"/>
            <w:gridSpan w:val="2"/>
            <w:tcBorders>
              <w:top w:val="single" w:sz="12" w:space="0" w:color="4A9A82" w:themeColor="accent3" w:themeShade="BF"/>
            </w:tcBorders>
          </w:tcPr>
          <w:p w14:paraId="4FE25979" w14:textId="77777777" w:rsidR="00D943A4" w:rsidRPr="00E011EF" w:rsidRDefault="00D943A4" w:rsidP="00461D4A">
            <w:pPr>
              <w:pStyle w:val="TableSpace"/>
            </w:pPr>
          </w:p>
        </w:tc>
      </w:tr>
      <w:tr w:rsidR="00D943A4" w:rsidRPr="00F079F2" w14:paraId="43A86B35" w14:textId="77777777" w:rsidTr="00DE1D86">
        <w:trPr>
          <w:gridAfter w:val="1"/>
          <w:wAfter w:w="20" w:type="dxa"/>
          <w:trHeight w:val="675"/>
        </w:trPr>
        <w:tc>
          <w:tcPr>
            <w:tcW w:w="3261" w:type="dxa"/>
            <w:vMerge/>
          </w:tcPr>
          <w:p w14:paraId="4DAAAAC9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24"/>
              </w:rPr>
            </w:pPr>
          </w:p>
        </w:tc>
        <w:tc>
          <w:tcPr>
            <w:tcW w:w="249" w:type="dxa"/>
            <w:vMerge/>
          </w:tcPr>
          <w:p w14:paraId="2766B863" w14:textId="77777777" w:rsidR="00D943A4" w:rsidRPr="00F079F2" w:rsidRDefault="00D943A4" w:rsidP="005A423C"/>
        </w:tc>
        <w:tc>
          <w:tcPr>
            <w:tcW w:w="7270" w:type="dxa"/>
            <w:gridSpan w:val="3"/>
          </w:tcPr>
          <w:p w14:paraId="2ABC7FDD" w14:textId="179B3BE7" w:rsidR="00D943A4" w:rsidRDefault="00FF77E1" w:rsidP="002F5DEE">
            <w:pPr>
              <w:pStyle w:val="Heading3"/>
              <w:spacing w:line="360" w:lineRule="auto"/>
            </w:pPr>
            <w:r>
              <w:t>QATAR</w:t>
            </w:r>
          </w:p>
          <w:p w14:paraId="28F3BDAD" w14:textId="17D64F3F" w:rsidR="00FF77E1" w:rsidRDefault="00FF77E1" w:rsidP="002F5DEE">
            <w:pPr>
              <w:pStyle w:val="Heading2"/>
              <w:spacing w:line="360" w:lineRule="auto"/>
            </w:pPr>
            <w:r>
              <w:t xml:space="preserve">DATE OF </w:t>
            </w:r>
            <w:proofErr w:type="gramStart"/>
            <w:r>
              <w:t>ISSUE :</w:t>
            </w:r>
            <w:proofErr w:type="gramEnd"/>
            <w:r>
              <w:t xml:space="preserve"> 24-05-2017</w:t>
            </w:r>
          </w:p>
          <w:p w14:paraId="1DA18A9D" w14:textId="20F7666A" w:rsidR="00FF77E1" w:rsidRDefault="00FF77E1" w:rsidP="002F5DEE">
            <w:pPr>
              <w:pStyle w:val="Heading2"/>
              <w:spacing w:line="360" w:lineRule="auto"/>
            </w:pPr>
            <w:r>
              <w:t>VALIDITY            : 01-11-2027</w:t>
            </w:r>
          </w:p>
          <w:p w14:paraId="63F73B65" w14:textId="77777777" w:rsidR="00FF77E1" w:rsidRDefault="00FF77E1" w:rsidP="002F5DEE">
            <w:pPr>
              <w:pStyle w:val="Heading2"/>
              <w:spacing w:line="360" w:lineRule="auto"/>
            </w:pPr>
          </w:p>
          <w:p w14:paraId="270C334D" w14:textId="7DDF8AD2" w:rsidR="00FF77E1" w:rsidRDefault="00FF77E1" w:rsidP="002F5DEE">
            <w:pPr>
              <w:pStyle w:val="Heading3"/>
              <w:spacing w:line="360" w:lineRule="auto"/>
            </w:pPr>
            <w:r>
              <w:t>SAUDI ARABIA</w:t>
            </w:r>
          </w:p>
          <w:p w14:paraId="011640FB" w14:textId="097D7D67" w:rsidR="00FF77E1" w:rsidRDefault="00FF77E1" w:rsidP="002F5DEE">
            <w:pPr>
              <w:pStyle w:val="Heading2"/>
              <w:spacing w:line="360" w:lineRule="auto"/>
            </w:pPr>
            <w:r>
              <w:t>VALIDITY            : 06-08-2024</w:t>
            </w:r>
          </w:p>
          <w:p w14:paraId="7F268C22" w14:textId="77777777" w:rsidR="00FF77E1" w:rsidRDefault="00FF77E1" w:rsidP="002F5DEE">
            <w:pPr>
              <w:pStyle w:val="Heading2"/>
              <w:spacing w:line="360" w:lineRule="auto"/>
            </w:pPr>
          </w:p>
          <w:p w14:paraId="5E8E8136" w14:textId="66EE7F34" w:rsidR="00FF77E1" w:rsidRDefault="00FF77E1" w:rsidP="002F5DEE">
            <w:pPr>
              <w:pStyle w:val="Heading3"/>
              <w:spacing w:line="360" w:lineRule="auto"/>
            </w:pPr>
            <w:r>
              <w:t>INDIA</w:t>
            </w:r>
          </w:p>
          <w:p w14:paraId="39E0AA17" w14:textId="7B51FABD" w:rsidR="00FF77E1" w:rsidRDefault="00FF77E1" w:rsidP="002F5DEE">
            <w:pPr>
              <w:pStyle w:val="Heading2"/>
              <w:spacing w:line="360" w:lineRule="auto"/>
            </w:pPr>
            <w:r>
              <w:t xml:space="preserve">DATE OF </w:t>
            </w:r>
            <w:proofErr w:type="gramStart"/>
            <w:r>
              <w:t>ISSUE :</w:t>
            </w:r>
            <w:proofErr w:type="gramEnd"/>
            <w:r>
              <w:t xml:space="preserve"> 10-05-2010</w:t>
            </w:r>
          </w:p>
          <w:p w14:paraId="1C820938" w14:textId="0E7FD2C8" w:rsidR="00D943A4" w:rsidRPr="00F079F2" w:rsidRDefault="00FF77E1" w:rsidP="002F5DEE">
            <w:pPr>
              <w:pStyle w:val="Heading2"/>
              <w:spacing w:line="360" w:lineRule="auto"/>
            </w:pPr>
            <w:r>
              <w:t>VALIDITY            : 09-05-2030</w:t>
            </w:r>
          </w:p>
        </w:tc>
      </w:tr>
      <w:tr w:rsidR="00D943A4" w:rsidRPr="00F079F2" w14:paraId="423AD87E" w14:textId="77777777" w:rsidTr="00DE1D86">
        <w:trPr>
          <w:gridAfter w:val="1"/>
          <w:wAfter w:w="20" w:type="dxa"/>
          <w:trHeight w:val="720"/>
        </w:trPr>
        <w:tc>
          <w:tcPr>
            <w:tcW w:w="3261" w:type="dxa"/>
            <w:vMerge/>
          </w:tcPr>
          <w:p w14:paraId="72063D18" w14:textId="77777777" w:rsidR="00D943A4" w:rsidRPr="00252342" w:rsidRDefault="00D943A4" w:rsidP="005A423C">
            <w:pPr>
              <w:pStyle w:val="Heading1Alt"/>
              <w:rPr>
                <w:color w:val="FFFFFF" w:themeColor="background1"/>
                <w:sz w:val="14"/>
              </w:rPr>
            </w:pPr>
          </w:p>
        </w:tc>
        <w:tc>
          <w:tcPr>
            <w:tcW w:w="249" w:type="dxa"/>
            <w:vMerge/>
          </w:tcPr>
          <w:p w14:paraId="7462C3B7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3"/>
          </w:tcPr>
          <w:p w14:paraId="0BFB4961" w14:textId="226623E5" w:rsidR="00D943A4" w:rsidRPr="000573A9" w:rsidRDefault="00D943A4" w:rsidP="002F5DEE">
            <w:pPr>
              <w:spacing w:line="360" w:lineRule="auto"/>
            </w:pPr>
          </w:p>
        </w:tc>
      </w:tr>
      <w:tr w:rsidR="00D943A4" w:rsidRPr="00F079F2" w14:paraId="433F9D00" w14:textId="77777777" w:rsidTr="00DE1D86">
        <w:trPr>
          <w:gridAfter w:val="1"/>
          <w:wAfter w:w="20" w:type="dxa"/>
          <w:trHeight w:val="279"/>
        </w:trPr>
        <w:tc>
          <w:tcPr>
            <w:tcW w:w="3261" w:type="dxa"/>
            <w:vMerge/>
            <w:tcBorders>
              <w:top w:val="single" w:sz="12" w:space="0" w:color="4A9A82" w:themeColor="accent3" w:themeShade="BF"/>
            </w:tcBorders>
          </w:tcPr>
          <w:p w14:paraId="01ABD23A" w14:textId="77777777" w:rsidR="00D943A4" w:rsidRPr="00F079F2" w:rsidRDefault="00D943A4" w:rsidP="005A42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249" w:type="dxa"/>
            <w:vMerge/>
            <w:tcBorders>
              <w:top w:val="single" w:sz="12" w:space="0" w:color="4A9A82" w:themeColor="accent3" w:themeShade="BF"/>
            </w:tcBorders>
          </w:tcPr>
          <w:p w14:paraId="37ACA2DC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tcBorders>
              <w:top w:val="single" w:sz="12" w:space="0" w:color="4A9A82" w:themeColor="accent3" w:themeShade="BF"/>
            </w:tcBorders>
          </w:tcPr>
          <w:p w14:paraId="74F096B5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110" w:type="dxa"/>
            <w:tcBorders>
              <w:top w:val="single" w:sz="12" w:space="0" w:color="4A9A82" w:themeColor="accent3" w:themeShade="BF"/>
            </w:tcBorders>
          </w:tcPr>
          <w:p w14:paraId="4CD284DB" w14:textId="77777777" w:rsidR="00D943A4" w:rsidRPr="00F079F2" w:rsidRDefault="00D943A4" w:rsidP="00461D4A">
            <w:pPr>
              <w:pStyle w:val="TableSpace"/>
            </w:pPr>
          </w:p>
        </w:tc>
      </w:tr>
      <w:tr w:rsidR="00D943A4" w:rsidRPr="00F079F2" w14:paraId="7C0F6F08" w14:textId="77777777" w:rsidTr="00DE1D86">
        <w:trPr>
          <w:gridAfter w:val="1"/>
          <w:wAfter w:w="20" w:type="dxa"/>
          <w:trHeight w:val="750"/>
        </w:trPr>
        <w:tc>
          <w:tcPr>
            <w:tcW w:w="3261" w:type="dxa"/>
            <w:vMerge/>
          </w:tcPr>
          <w:p w14:paraId="7A76E1DD" w14:textId="77777777" w:rsidR="00D943A4" w:rsidRPr="00F079F2" w:rsidRDefault="00D943A4" w:rsidP="005A42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249" w:type="dxa"/>
            <w:vMerge/>
          </w:tcPr>
          <w:p w14:paraId="3DC3C576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3"/>
          </w:tcPr>
          <w:p w14:paraId="1A7B022E" w14:textId="28F1A42A" w:rsidR="00D943A4" w:rsidRPr="00046661" w:rsidRDefault="00D943A4" w:rsidP="00461D4A"/>
        </w:tc>
      </w:tr>
    </w:tbl>
    <w:p w14:paraId="77237B51" w14:textId="77777777" w:rsidR="00CE6104" w:rsidRPr="0006568A" w:rsidRDefault="00CE6104" w:rsidP="007520D7"/>
    <w:sectPr w:rsidR="00CE6104" w:rsidRPr="0006568A" w:rsidSect="00FF05AD">
      <w:pgSz w:w="12240" w:h="15840" w:code="1"/>
      <w:pgMar w:top="720" w:right="720" w:bottom="720" w:left="720" w:header="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064884" w14:textId="77777777" w:rsidR="00841134" w:rsidRDefault="00841134" w:rsidP="0085363C">
      <w:pPr>
        <w:spacing w:line="240" w:lineRule="auto"/>
      </w:pPr>
      <w:r>
        <w:separator/>
      </w:r>
    </w:p>
  </w:endnote>
  <w:endnote w:type="continuationSeparator" w:id="0">
    <w:p w14:paraId="4D30EE63" w14:textId="77777777" w:rsidR="00841134" w:rsidRDefault="00841134" w:rsidP="0085363C">
      <w:pPr>
        <w:spacing w:line="240" w:lineRule="auto"/>
      </w:pPr>
      <w:r>
        <w:continuationSeparator/>
      </w:r>
    </w:p>
  </w:endnote>
  <w:endnote w:type="continuationNotice" w:id="1">
    <w:p w14:paraId="60463F9F" w14:textId="77777777" w:rsidR="00841134" w:rsidRDefault="0084113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DDE942B-0825-47B2-A1A0-43926D7A4495}"/>
    <w:embedBold r:id="rId2" w:fontKey="{2992A4FA-ECFA-4C80-8A81-D863554F9B9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8A55B1C9-F599-4883-B1EF-248A2D5E603B}"/>
  </w:font>
  <w:font w:name="Avenir Next LT Pro Light">
    <w:altName w:val="Calibri"/>
    <w:charset w:val="00"/>
    <w:family w:val="swiss"/>
    <w:pitch w:val="variable"/>
    <w:sig w:usb0="A00000EF" w:usb1="5000204B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D0FE3A2-5C78-4C3E-909D-1A3EE49AB4CD}"/>
    <w:embedBold r:id="rId5" w:fontKey="{66E121C6-0CC0-4593-A7D3-59BA55DBE6AB}"/>
    <w:embedItalic r:id="rId6" w:fontKey="{78808F19-A246-42B6-AE35-1C35267612B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48F0F8C1-C5BF-43FE-872B-917D7296607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5B0E047-CE14-4697-A6F0-0E47F286CECF}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  <w:embedBold r:id="rId9" w:fontKey="{CFBFF12F-35BB-4E67-AC7F-1451E8562EE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70B36A" w14:textId="77777777" w:rsidR="00841134" w:rsidRDefault="00841134" w:rsidP="0085363C">
      <w:pPr>
        <w:spacing w:line="240" w:lineRule="auto"/>
      </w:pPr>
      <w:r>
        <w:separator/>
      </w:r>
    </w:p>
  </w:footnote>
  <w:footnote w:type="continuationSeparator" w:id="0">
    <w:p w14:paraId="48C070EC" w14:textId="77777777" w:rsidR="00841134" w:rsidRDefault="00841134" w:rsidP="0085363C">
      <w:pPr>
        <w:spacing w:line="240" w:lineRule="auto"/>
      </w:pPr>
      <w:r>
        <w:continuationSeparator/>
      </w:r>
    </w:p>
  </w:footnote>
  <w:footnote w:type="continuationNotice" w:id="1">
    <w:p w14:paraId="6833A612" w14:textId="77777777" w:rsidR="00841134" w:rsidRDefault="00841134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090"/>
    <w:rsid w:val="0003280C"/>
    <w:rsid w:val="00046661"/>
    <w:rsid w:val="00052382"/>
    <w:rsid w:val="00052646"/>
    <w:rsid w:val="000573A9"/>
    <w:rsid w:val="00063E2C"/>
    <w:rsid w:val="0006568A"/>
    <w:rsid w:val="00076DA3"/>
    <w:rsid w:val="00076F0F"/>
    <w:rsid w:val="00080D55"/>
    <w:rsid w:val="00084253"/>
    <w:rsid w:val="000D1F49"/>
    <w:rsid w:val="000F2E82"/>
    <w:rsid w:val="001177A3"/>
    <w:rsid w:val="0012344D"/>
    <w:rsid w:val="00125B8C"/>
    <w:rsid w:val="00162D53"/>
    <w:rsid w:val="001727CA"/>
    <w:rsid w:val="00187D40"/>
    <w:rsid w:val="001B1A04"/>
    <w:rsid w:val="001B5FA2"/>
    <w:rsid w:val="001D4BC4"/>
    <w:rsid w:val="001D6929"/>
    <w:rsid w:val="00200FC8"/>
    <w:rsid w:val="00211F82"/>
    <w:rsid w:val="00212F06"/>
    <w:rsid w:val="00224BAA"/>
    <w:rsid w:val="00237DEC"/>
    <w:rsid w:val="0024145A"/>
    <w:rsid w:val="00252342"/>
    <w:rsid w:val="00264AF7"/>
    <w:rsid w:val="00281BB5"/>
    <w:rsid w:val="0028346B"/>
    <w:rsid w:val="002951D4"/>
    <w:rsid w:val="002A59A3"/>
    <w:rsid w:val="002A5DC6"/>
    <w:rsid w:val="002B58B7"/>
    <w:rsid w:val="002C56E6"/>
    <w:rsid w:val="002E78C0"/>
    <w:rsid w:val="002F5DEE"/>
    <w:rsid w:val="00361691"/>
    <w:rsid w:val="00361E11"/>
    <w:rsid w:val="00376B65"/>
    <w:rsid w:val="00392616"/>
    <w:rsid w:val="0039390A"/>
    <w:rsid w:val="00397346"/>
    <w:rsid w:val="003F0847"/>
    <w:rsid w:val="003F4D06"/>
    <w:rsid w:val="0040090B"/>
    <w:rsid w:val="00406FD0"/>
    <w:rsid w:val="004275F1"/>
    <w:rsid w:val="00461D4A"/>
    <w:rsid w:val="0046302A"/>
    <w:rsid w:val="00476279"/>
    <w:rsid w:val="00487D2D"/>
    <w:rsid w:val="00495BAE"/>
    <w:rsid w:val="004B3BCD"/>
    <w:rsid w:val="004B3E75"/>
    <w:rsid w:val="004D4190"/>
    <w:rsid w:val="004D5D62"/>
    <w:rsid w:val="005112D0"/>
    <w:rsid w:val="00533BF0"/>
    <w:rsid w:val="00565D12"/>
    <w:rsid w:val="00577E06"/>
    <w:rsid w:val="005A3BF7"/>
    <w:rsid w:val="005D4812"/>
    <w:rsid w:val="005F0033"/>
    <w:rsid w:val="005F2035"/>
    <w:rsid w:val="005F3D1A"/>
    <w:rsid w:val="005F7990"/>
    <w:rsid w:val="00607599"/>
    <w:rsid w:val="00625C1C"/>
    <w:rsid w:val="00632608"/>
    <w:rsid w:val="0063739C"/>
    <w:rsid w:val="0064068F"/>
    <w:rsid w:val="00641903"/>
    <w:rsid w:val="006518B1"/>
    <w:rsid w:val="006643E9"/>
    <w:rsid w:val="00672CEE"/>
    <w:rsid w:val="0067761E"/>
    <w:rsid w:val="00683861"/>
    <w:rsid w:val="006B34D0"/>
    <w:rsid w:val="006D5564"/>
    <w:rsid w:val="00730090"/>
    <w:rsid w:val="0074424F"/>
    <w:rsid w:val="007520D7"/>
    <w:rsid w:val="00765AB9"/>
    <w:rsid w:val="00770F25"/>
    <w:rsid w:val="007853C8"/>
    <w:rsid w:val="007A35A8"/>
    <w:rsid w:val="007B0A85"/>
    <w:rsid w:val="007B7EEF"/>
    <w:rsid w:val="007C4BAD"/>
    <w:rsid w:val="007C6A52"/>
    <w:rsid w:val="007C71B3"/>
    <w:rsid w:val="007D094B"/>
    <w:rsid w:val="007D1B63"/>
    <w:rsid w:val="007E55B6"/>
    <w:rsid w:val="00801D2C"/>
    <w:rsid w:val="008107F8"/>
    <w:rsid w:val="008110A5"/>
    <w:rsid w:val="0082043E"/>
    <w:rsid w:val="00841134"/>
    <w:rsid w:val="0085363C"/>
    <w:rsid w:val="008549FC"/>
    <w:rsid w:val="00855B5F"/>
    <w:rsid w:val="008802A6"/>
    <w:rsid w:val="008954EF"/>
    <w:rsid w:val="008A0979"/>
    <w:rsid w:val="008D0C40"/>
    <w:rsid w:val="008E203A"/>
    <w:rsid w:val="008E2AA0"/>
    <w:rsid w:val="008E78A4"/>
    <w:rsid w:val="0091229C"/>
    <w:rsid w:val="009124A5"/>
    <w:rsid w:val="00940E73"/>
    <w:rsid w:val="0095475A"/>
    <w:rsid w:val="0098597D"/>
    <w:rsid w:val="00985C61"/>
    <w:rsid w:val="009A02B2"/>
    <w:rsid w:val="009C5E11"/>
    <w:rsid w:val="009D5F80"/>
    <w:rsid w:val="009F619A"/>
    <w:rsid w:val="009F6DDE"/>
    <w:rsid w:val="00A06747"/>
    <w:rsid w:val="00A2266E"/>
    <w:rsid w:val="00A370A8"/>
    <w:rsid w:val="00AB5275"/>
    <w:rsid w:val="00AC7F90"/>
    <w:rsid w:val="00AE2B09"/>
    <w:rsid w:val="00AF056A"/>
    <w:rsid w:val="00B37F36"/>
    <w:rsid w:val="00B62AB7"/>
    <w:rsid w:val="00B650C0"/>
    <w:rsid w:val="00B67087"/>
    <w:rsid w:val="00B96634"/>
    <w:rsid w:val="00BD28C7"/>
    <w:rsid w:val="00BD4753"/>
    <w:rsid w:val="00BD5CB1"/>
    <w:rsid w:val="00BE08AA"/>
    <w:rsid w:val="00BE62EE"/>
    <w:rsid w:val="00C003BA"/>
    <w:rsid w:val="00C4481A"/>
    <w:rsid w:val="00C46878"/>
    <w:rsid w:val="00C52FB7"/>
    <w:rsid w:val="00C75B47"/>
    <w:rsid w:val="00C8015D"/>
    <w:rsid w:val="00CB4A51"/>
    <w:rsid w:val="00CC242F"/>
    <w:rsid w:val="00CD4532"/>
    <w:rsid w:val="00CD47B0"/>
    <w:rsid w:val="00CE6104"/>
    <w:rsid w:val="00CE73DF"/>
    <w:rsid w:val="00CE7918"/>
    <w:rsid w:val="00CF2171"/>
    <w:rsid w:val="00D16163"/>
    <w:rsid w:val="00D24011"/>
    <w:rsid w:val="00D70523"/>
    <w:rsid w:val="00D821F0"/>
    <w:rsid w:val="00D90814"/>
    <w:rsid w:val="00D943A4"/>
    <w:rsid w:val="00DA2E00"/>
    <w:rsid w:val="00DA39F9"/>
    <w:rsid w:val="00DB3FAD"/>
    <w:rsid w:val="00DB4A2E"/>
    <w:rsid w:val="00DE1D86"/>
    <w:rsid w:val="00E00971"/>
    <w:rsid w:val="00E011EF"/>
    <w:rsid w:val="00E246A5"/>
    <w:rsid w:val="00E60E6F"/>
    <w:rsid w:val="00E61C09"/>
    <w:rsid w:val="00E821D6"/>
    <w:rsid w:val="00E92F21"/>
    <w:rsid w:val="00EA33C0"/>
    <w:rsid w:val="00EB3B58"/>
    <w:rsid w:val="00EC7359"/>
    <w:rsid w:val="00ED5E92"/>
    <w:rsid w:val="00ED71CF"/>
    <w:rsid w:val="00EE3054"/>
    <w:rsid w:val="00EE3EC6"/>
    <w:rsid w:val="00EE6C6F"/>
    <w:rsid w:val="00EF4967"/>
    <w:rsid w:val="00F00606"/>
    <w:rsid w:val="00F01256"/>
    <w:rsid w:val="00F079F2"/>
    <w:rsid w:val="00F47D02"/>
    <w:rsid w:val="00F53FD4"/>
    <w:rsid w:val="00FC589C"/>
    <w:rsid w:val="00FC7475"/>
    <w:rsid w:val="00FD2351"/>
    <w:rsid w:val="00FE78A0"/>
    <w:rsid w:val="00FF05AD"/>
    <w:rsid w:val="00FF77E1"/>
    <w:rsid w:val="08FF358A"/>
    <w:rsid w:val="750B5CDC"/>
    <w:rsid w:val="7B5A6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F5F3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0" w:defQFormat="0" w:count="267">
    <w:lsdException w:name="Normal" w:semiHidden="0" w:uiPriority="1" w:qFormat="1"/>
    <w:lsdException w:name="heading 1" w:semiHidden="0" w:uiPriority="1" w:qFormat="1"/>
    <w:lsdException w:name="heading 2" w:uiPriority="1" w:unhideWhenUsed="1" w:qFormat="1"/>
    <w:lsdException w:name="heading 3" w:uiPriority="1" w:unhideWhenUsed="1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 w:qFormat="1"/>
    <w:lsdException w:name="toc 2" w:uiPriority="39" w:unhideWhenUsed="1"/>
    <w:lsdException w:name="toc 3" w:uiPriority="39" w:unhideWhenUsed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Number 2" w:unhideWhenUsed="1"/>
    <w:lsdException w:name="Title" w:semiHidden="0" w:uiPriority="10" w:qFormat="1"/>
    <w:lsdException w:name="Closing" w:unhideWhenUsed="1"/>
    <w:lsdException w:name="Default Paragraph Font" w:uiPriority="1" w:unhideWhenUsed="1"/>
    <w:lsdException w:name="Body Text" w:uiPriority="1" w:unhideWhenUsed="1" w:qFormat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uiPriority="11" w:qFormat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22" w:qFormat="1"/>
    <w:lsdException w:name="Emphasis" w:uiPriority="2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/>
    <w:lsdException w:name="Intense Quote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uiPriority w:val="1"/>
    <w:qFormat/>
    <w:rsid w:val="002951D4"/>
    <w:pPr>
      <w:spacing w:after="120"/>
    </w:pPr>
    <w:rPr>
      <w:sz w:val="20"/>
    </w:rPr>
  </w:style>
  <w:style w:type="paragraph" w:styleId="Heading1">
    <w:name w:val="heading 1"/>
    <w:basedOn w:val="Normal"/>
    <w:link w:val="Heading1Char"/>
    <w:uiPriority w:val="1"/>
    <w:qFormat/>
    <w:rsid w:val="00461D4A"/>
    <w:pPr>
      <w:spacing w:after="0" w:line="240" w:lineRule="auto"/>
      <w:outlineLvl w:val="0"/>
    </w:pPr>
    <w:rPr>
      <w:rFonts w:asciiTheme="majorHAnsi" w:hAnsiTheme="majorHAnsi"/>
      <w:b/>
      <w:caps/>
      <w:color w:val="4A9A82" w:themeColor="accent3" w:themeShade="BF"/>
    </w:rPr>
  </w:style>
  <w:style w:type="paragraph" w:styleId="Heading2">
    <w:name w:val="heading 2"/>
    <w:basedOn w:val="Normal"/>
    <w:link w:val="Heading2Char"/>
    <w:uiPriority w:val="1"/>
    <w:qFormat/>
    <w:rsid w:val="0012344D"/>
    <w:pPr>
      <w:keepNext/>
      <w:tabs>
        <w:tab w:val="left" w:pos="720"/>
        <w:tab w:val="left" w:pos="1199"/>
      </w:tabs>
      <w:spacing w:after="0"/>
      <w:outlineLvl w:val="1"/>
    </w:pPr>
    <w:rPr>
      <w:b/>
      <w:bCs/>
      <w:caps/>
      <w:color w:val="000000" w:themeColor="text1"/>
      <w:sz w:val="18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qFormat/>
    <w:rsid w:val="0012344D"/>
    <w:pPr>
      <w:keepNext/>
      <w:tabs>
        <w:tab w:val="left" w:pos="900"/>
        <w:tab w:val="left" w:pos="1560"/>
      </w:tabs>
      <w:spacing w:after="200"/>
      <w:outlineLvl w:val="2"/>
    </w:pPr>
    <w:rPr>
      <w:b/>
      <w:bCs/>
      <w:color w:val="4A9A82" w:themeColor="accent3" w:themeShade="BF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 w:val="0"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A495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461D4A"/>
    <w:rPr>
      <w:rFonts w:asciiTheme="majorHAnsi" w:hAnsiTheme="majorHAnsi"/>
      <w:b/>
      <w:caps/>
      <w:color w:val="4A9A82" w:themeColor="accent3" w:themeShade="BF"/>
      <w:sz w:val="20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12344D"/>
    <w:rPr>
      <w:b/>
      <w:bCs/>
      <w:caps/>
      <w:color w:val="000000" w:themeColor="text1"/>
      <w:sz w:val="18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rsid w:val="0012344D"/>
    <w:rPr>
      <w:b/>
      <w:bCs/>
      <w:color w:val="4A9A82" w:themeColor="accent3" w:themeShade="BF"/>
      <w:sz w:val="20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266E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373545" w:themeColor="text2"/>
      <w:sz w:val="16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2266E"/>
    <w:rPr>
      <w:noProof/>
      <w:color w:val="373545" w:themeColor="text2"/>
      <w:sz w:val="16"/>
      <w:szCs w:val="24"/>
    </w:rPr>
  </w:style>
  <w:style w:type="paragraph" w:styleId="Footer">
    <w:name w:val="footer"/>
    <w:basedOn w:val="Normal"/>
    <w:link w:val="FooterChar"/>
    <w:uiPriority w:val="99"/>
    <w:semiHidden/>
    <w:rsid w:val="0085363C"/>
    <w:pPr>
      <w:tabs>
        <w:tab w:val="center" w:pos="4680"/>
        <w:tab w:val="right" w:pos="9810"/>
      </w:tabs>
    </w:pPr>
    <w:rPr>
      <w:color w:val="7E7B99" w:themeColor="text2" w:themeTint="99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2266E"/>
    <w:rPr>
      <w:color w:val="7E7B99" w:themeColor="text2" w:themeTint="99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6B9F25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semiHidden/>
    <w:qFormat/>
    <w:rsid w:val="00A2266E"/>
    <w:pPr>
      <w:widowControl w:val="0"/>
      <w:autoSpaceDE w:val="0"/>
      <w:autoSpaceDN w:val="0"/>
    </w:pPr>
    <w:rPr>
      <w:rFonts w:eastAsia="Calibri" w:cs="Calibri"/>
      <w:sz w:val="22"/>
    </w:rPr>
  </w:style>
  <w:style w:type="paragraph" w:styleId="Title">
    <w:name w:val="Title"/>
    <w:basedOn w:val="Normal"/>
    <w:next w:val="Normal"/>
    <w:link w:val="TitleChar"/>
    <w:qFormat/>
    <w:rsid w:val="00D943A4"/>
    <w:pPr>
      <w:widowControl w:val="0"/>
      <w:kinsoku w:val="0"/>
      <w:overflowPunct w:val="0"/>
      <w:autoSpaceDE w:val="0"/>
      <w:autoSpaceDN w:val="0"/>
      <w:adjustRightInd w:val="0"/>
      <w:spacing w:line="240" w:lineRule="auto"/>
    </w:pPr>
    <w:rPr>
      <w:rFonts w:asciiTheme="majorHAnsi" w:eastAsia="Times New Roman" w:hAnsiTheme="majorHAnsi" w:cs="Georgia"/>
      <w:b/>
      <w:bCs/>
      <w:color w:val="4A9A82" w:themeColor="accent3" w:themeShade="BF"/>
      <w:sz w:val="144"/>
      <w:szCs w:val="51"/>
    </w:rPr>
  </w:style>
  <w:style w:type="character" w:customStyle="1" w:styleId="TitleChar">
    <w:name w:val="Title Char"/>
    <w:basedOn w:val="DefaultParagraphFont"/>
    <w:link w:val="Title"/>
    <w:rsid w:val="00461D4A"/>
    <w:rPr>
      <w:rFonts w:asciiTheme="majorHAnsi" w:eastAsia="Times New Roman" w:hAnsiTheme="majorHAnsi" w:cs="Georgia"/>
      <w:b/>
      <w:bCs/>
      <w:color w:val="4A9A82" w:themeColor="accent3" w:themeShade="BF"/>
      <w:sz w:val="144"/>
      <w:szCs w:val="51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 w:val="0"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1A495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9F6715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2266E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semiHidden/>
    <w:qFormat/>
    <w:rsid w:val="00632608"/>
  </w:style>
  <w:style w:type="character" w:customStyle="1" w:styleId="BodyTextChar">
    <w:name w:val="Body Text Char"/>
    <w:basedOn w:val="DefaultParagraphFont"/>
    <w:link w:val="BodyText"/>
    <w:uiPriority w:val="1"/>
    <w:semiHidden/>
    <w:rsid w:val="00461D4A"/>
    <w:rPr>
      <w:sz w:val="20"/>
    </w:rPr>
  </w:style>
  <w:style w:type="paragraph" w:customStyle="1" w:styleId="Heading1Alt">
    <w:name w:val="Heading 1 Alt"/>
    <w:basedOn w:val="Normal"/>
    <w:uiPriority w:val="1"/>
    <w:qFormat/>
    <w:rsid w:val="008D0C40"/>
    <w:pPr>
      <w:widowControl w:val="0"/>
      <w:kinsoku w:val="0"/>
      <w:overflowPunct w:val="0"/>
      <w:autoSpaceDE w:val="0"/>
      <w:autoSpaceDN w:val="0"/>
      <w:adjustRightInd w:val="0"/>
      <w:spacing w:before="240" w:line="276" w:lineRule="auto"/>
      <w:outlineLvl w:val="0"/>
    </w:pPr>
    <w:rPr>
      <w:rFonts w:ascii="Georgia" w:eastAsia="Times New Roman" w:hAnsi="Georgia" w:cs="Georgia"/>
      <w:b/>
      <w:bCs/>
      <w:caps/>
      <w:color w:val="000000" w:themeColor="text1"/>
      <w:szCs w:val="24"/>
    </w:rPr>
  </w:style>
  <w:style w:type="paragraph" w:customStyle="1" w:styleId="TableSpace">
    <w:name w:val="Table Space"/>
    <w:basedOn w:val="Normal"/>
    <w:uiPriority w:val="1"/>
    <w:semiHidden/>
    <w:qFormat/>
    <w:rsid w:val="00461D4A"/>
    <w:rPr>
      <w:sz w:val="16"/>
    </w:rPr>
  </w:style>
  <w:style w:type="character" w:styleId="PlaceholderText">
    <w:name w:val="Placeholder Text"/>
    <w:basedOn w:val="DefaultParagraphFont"/>
    <w:uiPriority w:val="99"/>
    <w:semiHidden/>
    <w:rsid w:val="00C75B47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7853C8"/>
    <w:rPr>
      <w:color w:val="605E5C"/>
      <w:shd w:val="clear" w:color="auto" w:fill="E1DFDD"/>
    </w:rPr>
  </w:style>
  <w:style w:type="table" w:styleId="TableGrid">
    <w:name w:val="Table Grid"/>
    <w:basedOn w:val="TableNormal"/>
    <w:rsid w:val="00D9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magePlaceholder">
    <w:name w:val="Image Placeholder"/>
    <w:basedOn w:val="Normal"/>
    <w:uiPriority w:val="1"/>
    <w:semiHidden/>
    <w:qFormat/>
    <w:rsid w:val="008D0C40"/>
    <w:pPr>
      <w:spacing w:line="240" w:lineRule="auto"/>
    </w:pPr>
    <w:rPr>
      <w:sz w:val="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F77E1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0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2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0" w:defQFormat="0" w:count="267">
    <w:lsdException w:name="Normal" w:semiHidden="0" w:uiPriority="1" w:qFormat="1"/>
    <w:lsdException w:name="heading 1" w:semiHidden="0" w:uiPriority="1" w:qFormat="1"/>
    <w:lsdException w:name="heading 2" w:uiPriority="1" w:unhideWhenUsed="1" w:qFormat="1"/>
    <w:lsdException w:name="heading 3" w:uiPriority="1" w:unhideWhenUsed="1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 w:qFormat="1"/>
    <w:lsdException w:name="toc 2" w:uiPriority="39" w:unhideWhenUsed="1"/>
    <w:lsdException w:name="toc 3" w:uiPriority="39" w:unhideWhenUsed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Number 2" w:unhideWhenUsed="1"/>
    <w:lsdException w:name="Title" w:semiHidden="0" w:uiPriority="10" w:qFormat="1"/>
    <w:lsdException w:name="Closing" w:unhideWhenUsed="1"/>
    <w:lsdException w:name="Default Paragraph Font" w:uiPriority="1" w:unhideWhenUsed="1"/>
    <w:lsdException w:name="Body Text" w:uiPriority="1" w:unhideWhenUsed="1" w:qFormat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uiPriority="11" w:qFormat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22" w:qFormat="1"/>
    <w:lsdException w:name="Emphasis" w:uiPriority="2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/>
    <w:lsdException w:name="Intense Quote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uiPriority w:val="1"/>
    <w:qFormat/>
    <w:rsid w:val="002951D4"/>
    <w:pPr>
      <w:spacing w:after="120"/>
    </w:pPr>
    <w:rPr>
      <w:sz w:val="20"/>
    </w:rPr>
  </w:style>
  <w:style w:type="paragraph" w:styleId="Heading1">
    <w:name w:val="heading 1"/>
    <w:basedOn w:val="Normal"/>
    <w:link w:val="Heading1Char"/>
    <w:uiPriority w:val="1"/>
    <w:qFormat/>
    <w:rsid w:val="00461D4A"/>
    <w:pPr>
      <w:spacing w:after="0" w:line="240" w:lineRule="auto"/>
      <w:outlineLvl w:val="0"/>
    </w:pPr>
    <w:rPr>
      <w:rFonts w:asciiTheme="majorHAnsi" w:hAnsiTheme="majorHAnsi"/>
      <w:b/>
      <w:caps/>
      <w:color w:val="4A9A82" w:themeColor="accent3" w:themeShade="BF"/>
    </w:rPr>
  </w:style>
  <w:style w:type="paragraph" w:styleId="Heading2">
    <w:name w:val="heading 2"/>
    <w:basedOn w:val="Normal"/>
    <w:link w:val="Heading2Char"/>
    <w:uiPriority w:val="1"/>
    <w:qFormat/>
    <w:rsid w:val="0012344D"/>
    <w:pPr>
      <w:keepNext/>
      <w:tabs>
        <w:tab w:val="left" w:pos="720"/>
        <w:tab w:val="left" w:pos="1199"/>
      </w:tabs>
      <w:spacing w:after="0"/>
      <w:outlineLvl w:val="1"/>
    </w:pPr>
    <w:rPr>
      <w:b/>
      <w:bCs/>
      <w:caps/>
      <w:color w:val="000000" w:themeColor="text1"/>
      <w:sz w:val="18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qFormat/>
    <w:rsid w:val="0012344D"/>
    <w:pPr>
      <w:keepNext/>
      <w:tabs>
        <w:tab w:val="left" w:pos="900"/>
        <w:tab w:val="left" w:pos="1560"/>
      </w:tabs>
      <w:spacing w:after="200"/>
      <w:outlineLvl w:val="2"/>
    </w:pPr>
    <w:rPr>
      <w:b/>
      <w:bCs/>
      <w:color w:val="4A9A82" w:themeColor="accent3" w:themeShade="BF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 w:val="0"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A495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461D4A"/>
    <w:rPr>
      <w:rFonts w:asciiTheme="majorHAnsi" w:hAnsiTheme="majorHAnsi"/>
      <w:b/>
      <w:caps/>
      <w:color w:val="4A9A82" w:themeColor="accent3" w:themeShade="BF"/>
      <w:sz w:val="20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12344D"/>
    <w:rPr>
      <w:b/>
      <w:bCs/>
      <w:caps/>
      <w:color w:val="000000" w:themeColor="text1"/>
      <w:sz w:val="18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rsid w:val="0012344D"/>
    <w:rPr>
      <w:b/>
      <w:bCs/>
      <w:color w:val="4A9A82" w:themeColor="accent3" w:themeShade="BF"/>
      <w:sz w:val="20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266E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373545" w:themeColor="text2"/>
      <w:sz w:val="16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2266E"/>
    <w:rPr>
      <w:noProof/>
      <w:color w:val="373545" w:themeColor="text2"/>
      <w:sz w:val="16"/>
      <w:szCs w:val="24"/>
    </w:rPr>
  </w:style>
  <w:style w:type="paragraph" w:styleId="Footer">
    <w:name w:val="footer"/>
    <w:basedOn w:val="Normal"/>
    <w:link w:val="FooterChar"/>
    <w:uiPriority w:val="99"/>
    <w:semiHidden/>
    <w:rsid w:val="0085363C"/>
    <w:pPr>
      <w:tabs>
        <w:tab w:val="center" w:pos="4680"/>
        <w:tab w:val="right" w:pos="9810"/>
      </w:tabs>
    </w:pPr>
    <w:rPr>
      <w:color w:val="7E7B99" w:themeColor="text2" w:themeTint="99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2266E"/>
    <w:rPr>
      <w:color w:val="7E7B99" w:themeColor="text2" w:themeTint="99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6B9F25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semiHidden/>
    <w:qFormat/>
    <w:rsid w:val="00A2266E"/>
    <w:pPr>
      <w:widowControl w:val="0"/>
      <w:autoSpaceDE w:val="0"/>
      <w:autoSpaceDN w:val="0"/>
    </w:pPr>
    <w:rPr>
      <w:rFonts w:eastAsia="Calibri" w:cs="Calibri"/>
      <w:sz w:val="22"/>
    </w:rPr>
  </w:style>
  <w:style w:type="paragraph" w:styleId="Title">
    <w:name w:val="Title"/>
    <w:basedOn w:val="Normal"/>
    <w:next w:val="Normal"/>
    <w:link w:val="TitleChar"/>
    <w:qFormat/>
    <w:rsid w:val="00D943A4"/>
    <w:pPr>
      <w:widowControl w:val="0"/>
      <w:kinsoku w:val="0"/>
      <w:overflowPunct w:val="0"/>
      <w:autoSpaceDE w:val="0"/>
      <w:autoSpaceDN w:val="0"/>
      <w:adjustRightInd w:val="0"/>
      <w:spacing w:line="240" w:lineRule="auto"/>
    </w:pPr>
    <w:rPr>
      <w:rFonts w:asciiTheme="majorHAnsi" w:eastAsia="Times New Roman" w:hAnsiTheme="majorHAnsi" w:cs="Georgia"/>
      <w:b/>
      <w:bCs/>
      <w:color w:val="4A9A82" w:themeColor="accent3" w:themeShade="BF"/>
      <w:sz w:val="144"/>
      <w:szCs w:val="51"/>
    </w:rPr>
  </w:style>
  <w:style w:type="character" w:customStyle="1" w:styleId="TitleChar">
    <w:name w:val="Title Char"/>
    <w:basedOn w:val="DefaultParagraphFont"/>
    <w:link w:val="Title"/>
    <w:rsid w:val="00461D4A"/>
    <w:rPr>
      <w:rFonts w:asciiTheme="majorHAnsi" w:eastAsia="Times New Roman" w:hAnsiTheme="majorHAnsi" w:cs="Georgia"/>
      <w:b/>
      <w:bCs/>
      <w:color w:val="4A9A82" w:themeColor="accent3" w:themeShade="BF"/>
      <w:sz w:val="144"/>
      <w:szCs w:val="51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 w:val="0"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1A495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9F6715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2266E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semiHidden/>
    <w:qFormat/>
    <w:rsid w:val="00632608"/>
  </w:style>
  <w:style w:type="character" w:customStyle="1" w:styleId="BodyTextChar">
    <w:name w:val="Body Text Char"/>
    <w:basedOn w:val="DefaultParagraphFont"/>
    <w:link w:val="BodyText"/>
    <w:uiPriority w:val="1"/>
    <w:semiHidden/>
    <w:rsid w:val="00461D4A"/>
    <w:rPr>
      <w:sz w:val="20"/>
    </w:rPr>
  </w:style>
  <w:style w:type="paragraph" w:customStyle="1" w:styleId="Heading1Alt">
    <w:name w:val="Heading 1 Alt"/>
    <w:basedOn w:val="Normal"/>
    <w:uiPriority w:val="1"/>
    <w:qFormat/>
    <w:rsid w:val="008D0C40"/>
    <w:pPr>
      <w:widowControl w:val="0"/>
      <w:kinsoku w:val="0"/>
      <w:overflowPunct w:val="0"/>
      <w:autoSpaceDE w:val="0"/>
      <w:autoSpaceDN w:val="0"/>
      <w:adjustRightInd w:val="0"/>
      <w:spacing w:before="240" w:line="276" w:lineRule="auto"/>
      <w:outlineLvl w:val="0"/>
    </w:pPr>
    <w:rPr>
      <w:rFonts w:ascii="Georgia" w:eastAsia="Times New Roman" w:hAnsi="Georgia" w:cs="Georgia"/>
      <w:b/>
      <w:bCs/>
      <w:caps/>
      <w:color w:val="000000" w:themeColor="text1"/>
      <w:szCs w:val="24"/>
    </w:rPr>
  </w:style>
  <w:style w:type="paragraph" w:customStyle="1" w:styleId="TableSpace">
    <w:name w:val="Table Space"/>
    <w:basedOn w:val="Normal"/>
    <w:uiPriority w:val="1"/>
    <w:semiHidden/>
    <w:qFormat/>
    <w:rsid w:val="00461D4A"/>
    <w:rPr>
      <w:sz w:val="16"/>
    </w:rPr>
  </w:style>
  <w:style w:type="character" w:styleId="PlaceholderText">
    <w:name w:val="Placeholder Text"/>
    <w:basedOn w:val="DefaultParagraphFont"/>
    <w:uiPriority w:val="99"/>
    <w:semiHidden/>
    <w:rsid w:val="00C75B47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7853C8"/>
    <w:rPr>
      <w:color w:val="605E5C"/>
      <w:shd w:val="clear" w:color="auto" w:fill="E1DFDD"/>
    </w:rPr>
  </w:style>
  <w:style w:type="table" w:styleId="TableGrid">
    <w:name w:val="Table Grid"/>
    <w:basedOn w:val="TableNormal"/>
    <w:rsid w:val="00D9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magePlaceholder">
    <w:name w:val="Image Placeholder"/>
    <w:basedOn w:val="Normal"/>
    <w:uiPriority w:val="1"/>
    <w:semiHidden/>
    <w:qFormat/>
    <w:rsid w:val="008D0C40"/>
    <w:pPr>
      <w:spacing w:line="240" w:lineRule="auto"/>
    </w:pPr>
    <w:rPr>
      <w:sz w:val="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F77E1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0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2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bbu23322@gmail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eik\AppData\Roaming\Microsoft\Templates\Stylish%20teaching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9C21E6924EE4B15B0C5940CA133DC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69DD69-BB60-45F3-9F1E-547CD6605A2C}"/>
      </w:docPartPr>
      <w:docPartBody>
        <w:p w:rsidR="00B8545D" w:rsidRDefault="00ED5249">
          <w:pPr>
            <w:pStyle w:val="19C21E6924EE4B15B0C5940CA133DCC7"/>
          </w:pPr>
          <w:r w:rsidRPr="00F079F2">
            <w:t>OBJECTIVE</w:t>
          </w:r>
        </w:p>
      </w:docPartBody>
    </w:docPart>
    <w:docPart>
      <w:docPartPr>
        <w:name w:val="961BD341D7FA41159A9ADDE0D6786F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E80E12-CA14-4D72-9452-F1D0E9EE86FF}"/>
      </w:docPartPr>
      <w:docPartBody>
        <w:p w:rsidR="00B8545D" w:rsidRDefault="00ED5249">
          <w:pPr>
            <w:pStyle w:val="961BD341D7FA41159A9ADDE0D6786F99"/>
          </w:pPr>
          <w:r w:rsidRPr="00D943A4">
            <w:t>ADDRESS</w:t>
          </w:r>
        </w:p>
      </w:docPartBody>
    </w:docPart>
    <w:docPart>
      <w:docPartPr>
        <w:name w:val="E2C84D8308FF47A18B91112A3A30BF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826401-8E38-4282-8896-E07443A4C3E2}"/>
      </w:docPartPr>
      <w:docPartBody>
        <w:p w:rsidR="00B8545D" w:rsidRDefault="00ED5249">
          <w:pPr>
            <w:pStyle w:val="E2C84D8308FF47A18B91112A3A30BFF8"/>
          </w:pPr>
          <w:r w:rsidRPr="00D943A4">
            <w:t>PHONE</w:t>
          </w:r>
        </w:p>
      </w:docPartBody>
    </w:docPart>
    <w:docPart>
      <w:docPartPr>
        <w:name w:val="3CB69F43DACA4679A6AB44EA7239FC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A7FDFA-C16D-4721-9CBA-1D543864A71C}"/>
      </w:docPartPr>
      <w:docPartBody>
        <w:p w:rsidR="00B8545D" w:rsidRDefault="00ED5249">
          <w:pPr>
            <w:pStyle w:val="3CB69F43DACA4679A6AB44EA7239FC63"/>
          </w:pPr>
          <w:r w:rsidRPr="00264AF7">
            <w:t>EMAIL</w:t>
          </w:r>
        </w:p>
      </w:docPartBody>
    </w:docPart>
    <w:docPart>
      <w:docPartPr>
        <w:name w:val="32433EFDB67444FD9232513611E79C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454E9C-3D96-4923-B45F-776843E5A33A}"/>
      </w:docPartPr>
      <w:docPartBody>
        <w:p w:rsidR="00B8545D" w:rsidRDefault="00ED5249">
          <w:pPr>
            <w:pStyle w:val="32433EFDB67444FD9232513611E79CBB"/>
          </w:pPr>
          <w:r w:rsidRPr="00F079F2">
            <w:t>EXPERIENCE</w:t>
          </w:r>
        </w:p>
      </w:docPartBody>
    </w:docPart>
    <w:docPart>
      <w:docPartPr>
        <w:name w:val="304F0ACE069E4CB286283E5B1636F7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316C1E-7DCF-4BFC-A2C8-72FB7EC12895}"/>
      </w:docPartPr>
      <w:docPartBody>
        <w:p w:rsidR="00B8545D" w:rsidRDefault="00ED5249">
          <w:pPr>
            <w:pStyle w:val="304F0ACE069E4CB286283E5B1636F75C"/>
          </w:pPr>
          <w:r>
            <w:t xml:space="preserve">Jan 20XX </w:t>
          </w:r>
          <w:r w:rsidRPr="00F079F2">
            <w:t xml:space="preserve">– </w:t>
          </w:r>
          <w:r>
            <w:t>Aug 20XX</w:t>
          </w:r>
        </w:p>
      </w:docPartBody>
    </w:docPart>
    <w:docPart>
      <w:docPartPr>
        <w:name w:val="D448FC5F570842F9A5B92A84A3130C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B8E577-F66E-4795-8DC7-40FE34D38541}"/>
      </w:docPartPr>
      <w:docPartBody>
        <w:p w:rsidR="00B8545D" w:rsidRDefault="00ED5249">
          <w:pPr>
            <w:pStyle w:val="D448FC5F570842F9A5B92A84A3130C66"/>
          </w:pPr>
          <w:r>
            <w:t xml:space="preserve">Oct 20XX </w:t>
          </w:r>
          <w:r w:rsidRPr="009C5E11">
            <w:t xml:space="preserve">– </w:t>
          </w:r>
          <w:r>
            <w:t>May 20XX</w:t>
          </w:r>
        </w:p>
      </w:docPartBody>
    </w:docPart>
    <w:docPart>
      <w:docPartPr>
        <w:name w:val="70B1DC1631494FF980E12BDAEC2C82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7529BE-3075-43AF-95FC-E18D54B00B09}"/>
      </w:docPartPr>
      <w:docPartBody>
        <w:p w:rsidR="00B8545D" w:rsidRDefault="00ED5249">
          <w:pPr>
            <w:pStyle w:val="70B1DC1631494FF980E12BDAEC2C82D8"/>
          </w:pPr>
          <w:r>
            <w:t xml:space="preserve">Sep 20XX </w:t>
          </w:r>
          <w:r w:rsidRPr="009C5E11">
            <w:t xml:space="preserve">– </w:t>
          </w:r>
          <w:r>
            <w:t>Jun 20XX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venir Next LT Pro Light">
    <w:altName w:val="Calibri"/>
    <w:charset w:val="00"/>
    <w:family w:val="swiss"/>
    <w:pitch w:val="variable"/>
    <w:sig w:usb0="A00000EF" w:usb1="5000204B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152"/>
    <w:rsid w:val="000362A8"/>
    <w:rsid w:val="006B571F"/>
    <w:rsid w:val="00B8545D"/>
    <w:rsid w:val="00BD6152"/>
    <w:rsid w:val="00ED5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7C62E21D8234ED08DFDA142177261D9">
    <w:name w:val="D7C62E21D8234ED08DFDA142177261D9"/>
  </w:style>
  <w:style w:type="paragraph" w:customStyle="1" w:styleId="19C21E6924EE4B15B0C5940CA133DCC7">
    <w:name w:val="19C21E6924EE4B15B0C5940CA133DCC7"/>
  </w:style>
  <w:style w:type="paragraph" w:customStyle="1" w:styleId="DA11D02172244B1E8C7F121B7552ED2D">
    <w:name w:val="DA11D02172244B1E8C7F121B7552ED2D"/>
  </w:style>
  <w:style w:type="paragraph" w:customStyle="1" w:styleId="177B49649B294C69BE32682AD6CB999C">
    <w:name w:val="177B49649B294C69BE32682AD6CB999C"/>
  </w:style>
  <w:style w:type="paragraph" w:customStyle="1" w:styleId="342CB54624CB42588AEA84E8B62FC4A9">
    <w:name w:val="342CB54624CB42588AEA84E8B62FC4A9"/>
  </w:style>
  <w:style w:type="paragraph" w:customStyle="1" w:styleId="961BD341D7FA41159A9ADDE0D6786F99">
    <w:name w:val="961BD341D7FA41159A9ADDE0D6786F99"/>
  </w:style>
  <w:style w:type="paragraph" w:customStyle="1" w:styleId="4DD52DB25AC441EDA0B2AA09D8DE3B65">
    <w:name w:val="4DD52DB25AC441EDA0B2AA09D8DE3B65"/>
  </w:style>
  <w:style w:type="paragraph" w:customStyle="1" w:styleId="E2C84D8308FF47A18B91112A3A30BFF8">
    <w:name w:val="E2C84D8308FF47A18B91112A3A30BFF8"/>
  </w:style>
  <w:style w:type="paragraph" w:customStyle="1" w:styleId="65F62A57D51949F69C0FED7A636EBB7E">
    <w:name w:val="65F62A57D51949F69C0FED7A636EBB7E"/>
  </w:style>
  <w:style w:type="paragraph" w:customStyle="1" w:styleId="3CB69F43DACA4679A6AB44EA7239FC63">
    <w:name w:val="3CB69F43DACA4679A6AB44EA7239FC63"/>
  </w:style>
  <w:style w:type="paragraph" w:customStyle="1" w:styleId="F41629976BDE428FBE380B820C92B20E">
    <w:name w:val="F41629976BDE428FBE380B820C92B20E"/>
  </w:style>
  <w:style w:type="paragraph" w:customStyle="1" w:styleId="4BE7CA73A9654048A2DE1A5C9621A9F8">
    <w:name w:val="4BE7CA73A9654048A2DE1A5C9621A9F8"/>
  </w:style>
  <w:style w:type="paragraph" w:customStyle="1" w:styleId="EC95DDA74FB64E3EBAE3F8659A865AC0">
    <w:name w:val="EC95DDA74FB64E3EBAE3F8659A865AC0"/>
  </w:style>
  <w:style w:type="paragraph" w:customStyle="1" w:styleId="32433EFDB67444FD9232513611E79CBB">
    <w:name w:val="32433EFDB67444FD9232513611E79CBB"/>
  </w:style>
  <w:style w:type="paragraph" w:customStyle="1" w:styleId="304F0ACE069E4CB286283E5B1636F75C">
    <w:name w:val="304F0ACE069E4CB286283E5B1636F75C"/>
  </w:style>
  <w:style w:type="paragraph" w:customStyle="1" w:styleId="FCDCB8A59F3442DCB1A287582DB2FFF0">
    <w:name w:val="FCDCB8A59F3442DCB1A287582DB2FFF0"/>
  </w:style>
  <w:style w:type="paragraph" w:customStyle="1" w:styleId="D448FC5F570842F9A5B92A84A3130C66">
    <w:name w:val="D448FC5F570842F9A5B92A84A3130C66"/>
  </w:style>
  <w:style w:type="paragraph" w:customStyle="1" w:styleId="A6983762ED7A49DCA38734459829293A">
    <w:name w:val="A6983762ED7A49DCA38734459829293A"/>
  </w:style>
  <w:style w:type="paragraph" w:customStyle="1" w:styleId="70B1DC1631494FF980E12BDAEC2C82D8">
    <w:name w:val="70B1DC1631494FF980E12BDAEC2C82D8"/>
  </w:style>
  <w:style w:type="paragraph" w:customStyle="1" w:styleId="34FF5F0C2B3F4D3EB24E205516F0EC2A">
    <w:name w:val="34FF5F0C2B3F4D3EB24E205516F0EC2A"/>
  </w:style>
  <w:style w:type="paragraph" w:customStyle="1" w:styleId="D8FAC90E8D294BD3A3F86CFE81159D26">
    <w:name w:val="D8FAC90E8D294BD3A3F86CFE81159D26"/>
  </w:style>
  <w:style w:type="paragraph" w:customStyle="1" w:styleId="BADA68019EB64AE7B1B7527DF3276AD2">
    <w:name w:val="BADA68019EB64AE7B1B7527DF3276AD2"/>
  </w:style>
  <w:style w:type="paragraph" w:customStyle="1" w:styleId="7E8CB493EAA04452B8B40854BD4D5E14">
    <w:name w:val="7E8CB493EAA04452B8B40854BD4D5E14"/>
  </w:style>
  <w:style w:type="paragraph" w:customStyle="1" w:styleId="44B09E3E12DF4FCB8A0617BE51DBCFE8">
    <w:name w:val="44B09E3E12DF4FCB8A0617BE51DBCFE8"/>
  </w:style>
  <w:style w:type="paragraph" w:customStyle="1" w:styleId="60193824D27D4DBBB58BE1CD3A968876">
    <w:name w:val="60193824D27D4DBBB58BE1CD3A968876"/>
  </w:style>
  <w:style w:type="paragraph" w:customStyle="1" w:styleId="2B8884774C314C8394294C2C46D92A50">
    <w:name w:val="2B8884774C314C8394294C2C46D92A50"/>
  </w:style>
  <w:style w:type="paragraph" w:customStyle="1" w:styleId="BB9C352130AC44B78A6AB5B220045625">
    <w:name w:val="BB9C352130AC44B78A6AB5B220045625"/>
  </w:style>
  <w:style w:type="paragraph" w:customStyle="1" w:styleId="A10D008F742543ACADAA354C879927F5">
    <w:name w:val="A10D008F742543ACADAA354C879927F5"/>
  </w:style>
  <w:style w:type="paragraph" w:customStyle="1" w:styleId="A6170BC16F804E2298B3DD1A7F313EFC">
    <w:name w:val="A6170BC16F804E2298B3DD1A7F313EFC"/>
    <w:rsid w:val="00BD6152"/>
  </w:style>
  <w:style w:type="paragraph" w:customStyle="1" w:styleId="E58363F661714C228A4733A3BB83896D">
    <w:name w:val="E58363F661714C228A4733A3BB83896D"/>
    <w:rsid w:val="00BD6152"/>
  </w:style>
  <w:style w:type="paragraph" w:customStyle="1" w:styleId="64D49CB6E5754EA1BF9522B79B3F5FF9">
    <w:name w:val="64D49CB6E5754EA1BF9522B79B3F5FF9"/>
    <w:rsid w:val="00BD6152"/>
  </w:style>
  <w:style w:type="paragraph" w:customStyle="1" w:styleId="1E13D169C19D4DA98ACD1BA12F755511">
    <w:name w:val="1E13D169C19D4DA98ACD1BA12F755511"/>
    <w:rsid w:val="00BD6152"/>
  </w:style>
  <w:style w:type="paragraph" w:customStyle="1" w:styleId="791049A6E9484FFBAEA57508FB1BB921">
    <w:name w:val="791049A6E9484FFBAEA57508FB1BB921"/>
    <w:rsid w:val="00BD615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7C62E21D8234ED08DFDA142177261D9">
    <w:name w:val="D7C62E21D8234ED08DFDA142177261D9"/>
  </w:style>
  <w:style w:type="paragraph" w:customStyle="1" w:styleId="19C21E6924EE4B15B0C5940CA133DCC7">
    <w:name w:val="19C21E6924EE4B15B0C5940CA133DCC7"/>
  </w:style>
  <w:style w:type="paragraph" w:customStyle="1" w:styleId="DA11D02172244B1E8C7F121B7552ED2D">
    <w:name w:val="DA11D02172244B1E8C7F121B7552ED2D"/>
  </w:style>
  <w:style w:type="paragraph" w:customStyle="1" w:styleId="177B49649B294C69BE32682AD6CB999C">
    <w:name w:val="177B49649B294C69BE32682AD6CB999C"/>
  </w:style>
  <w:style w:type="paragraph" w:customStyle="1" w:styleId="342CB54624CB42588AEA84E8B62FC4A9">
    <w:name w:val="342CB54624CB42588AEA84E8B62FC4A9"/>
  </w:style>
  <w:style w:type="paragraph" w:customStyle="1" w:styleId="961BD341D7FA41159A9ADDE0D6786F99">
    <w:name w:val="961BD341D7FA41159A9ADDE0D6786F99"/>
  </w:style>
  <w:style w:type="paragraph" w:customStyle="1" w:styleId="4DD52DB25AC441EDA0B2AA09D8DE3B65">
    <w:name w:val="4DD52DB25AC441EDA0B2AA09D8DE3B65"/>
  </w:style>
  <w:style w:type="paragraph" w:customStyle="1" w:styleId="E2C84D8308FF47A18B91112A3A30BFF8">
    <w:name w:val="E2C84D8308FF47A18B91112A3A30BFF8"/>
  </w:style>
  <w:style w:type="paragraph" w:customStyle="1" w:styleId="65F62A57D51949F69C0FED7A636EBB7E">
    <w:name w:val="65F62A57D51949F69C0FED7A636EBB7E"/>
  </w:style>
  <w:style w:type="paragraph" w:customStyle="1" w:styleId="3CB69F43DACA4679A6AB44EA7239FC63">
    <w:name w:val="3CB69F43DACA4679A6AB44EA7239FC63"/>
  </w:style>
  <w:style w:type="paragraph" w:customStyle="1" w:styleId="F41629976BDE428FBE380B820C92B20E">
    <w:name w:val="F41629976BDE428FBE380B820C92B20E"/>
  </w:style>
  <w:style w:type="paragraph" w:customStyle="1" w:styleId="4BE7CA73A9654048A2DE1A5C9621A9F8">
    <w:name w:val="4BE7CA73A9654048A2DE1A5C9621A9F8"/>
  </w:style>
  <w:style w:type="paragraph" w:customStyle="1" w:styleId="EC95DDA74FB64E3EBAE3F8659A865AC0">
    <w:name w:val="EC95DDA74FB64E3EBAE3F8659A865AC0"/>
  </w:style>
  <w:style w:type="paragraph" w:customStyle="1" w:styleId="32433EFDB67444FD9232513611E79CBB">
    <w:name w:val="32433EFDB67444FD9232513611E79CBB"/>
  </w:style>
  <w:style w:type="paragraph" w:customStyle="1" w:styleId="304F0ACE069E4CB286283E5B1636F75C">
    <w:name w:val="304F0ACE069E4CB286283E5B1636F75C"/>
  </w:style>
  <w:style w:type="paragraph" w:customStyle="1" w:styleId="FCDCB8A59F3442DCB1A287582DB2FFF0">
    <w:name w:val="FCDCB8A59F3442DCB1A287582DB2FFF0"/>
  </w:style>
  <w:style w:type="paragraph" w:customStyle="1" w:styleId="D448FC5F570842F9A5B92A84A3130C66">
    <w:name w:val="D448FC5F570842F9A5B92A84A3130C66"/>
  </w:style>
  <w:style w:type="paragraph" w:customStyle="1" w:styleId="A6983762ED7A49DCA38734459829293A">
    <w:name w:val="A6983762ED7A49DCA38734459829293A"/>
  </w:style>
  <w:style w:type="paragraph" w:customStyle="1" w:styleId="70B1DC1631494FF980E12BDAEC2C82D8">
    <w:name w:val="70B1DC1631494FF980E12BDAEC2C82D8"/>
  </w:style>
  <w:style w:type="paragraph" w:customStyle="1" w:styleId="34FF5F0C2B3F4D3EB24E205516F0EC2A">
    <w:name w:val="34FF5F0C2B3F4D3EB24E205516F0EC2A"/>
  </w:style>
  <w:style w:type="paragraph" w:customStyle="1" w:styleId="D8FAC90E8D294BD3A3F86CFE81159D26">
    <w:name w:val="D8FAC90E8D294BD3A3F86CFE81159D26"/>
  </w:style>
  <w:style w:type="paragraph" w:customStyle="1" w:styleId="BADA68019EB64AE7B1B7527DF3276AD2">
    <w:name w:val="BADA68019EB64AE7B1B7527DF3276AD2"/>
  </w:style>
  <w:style w:type="paragraph" w:customStyle="1" w:styleId="7E8CB493EAA04452B8B40854BD4D5E14">
    <w:name w:val="7E8CB493EAA04452B8B40854BD4D5E14"/>
  </w:style>
  <w:style w:type="paragraph" w:customStyle="1" w:styleId="44B09E3E12DF4FCB8A0617BE51DBCFE8">
    <w:name w:val="44B09E3E12DF4FCB8A0617BE51DBCFE8"/>
  </w:style>
  <w:style w:type="paragraph" w:customStyle="1" w:styleId="60193824D27D4DBBB58BE1CD3A968876">
    <w:name w:val="60193824D27D4DBBB58BE1CD3A968876"/>
  </w:style>
  <w:style w:type="paragraph" w:customStyle="1" w:styleId="2B8884774C314C8394294C2C46D92A50">
    <w:name w:val="2B8884774C314C8394294C2C46D92A50"/>
  </w:style>
  <w:style w:type="paragraph" w:customStyle="1" w:styleId="BB9C352130AC44B78A6AB5B220045625">
    <w:name w:val="BB9C352130AC44B78A6AB5B220045625"/>
  </w:style>
  <w:style w:type="paragraph" w:customStyle="1" w:styleId="A10D008F742543ACADAA354C879927F5">
    <w:name w:val="A10D008F742543ACADAA354C879927F5"/>
  </w:style>
  <w:style w:type="paragraph" w:customStyle="1" w:styleId="A6170BC16F804E2298B3DD1A7F313EFC">
    <w:name w:val="A6170BC16F804E2298B3DD1A7F313EFC"/>
    <w:rsid w:val="00BD6152"/>
  </w:style>
  <w:style w:type="paragraph" w:customStyle="1" w:styleId="E58363F661714C228A4733A3BB83896D">
    <w:name w:val="E58363F661714C228A4733A3BB83896D"/>
    <w:rsid w:val="00BD6152"/>
  </w:style>
  <w:style w:type="paragraph" w:customStyle="1" w:styleId="64D49CB6E5754EA1BF9522B79B3F5FF9">
    <w:name w:val="64D49CB6E5754EA1BF9522B79B3F5FF9"/>
    <w:rsid w:val="00BD6152"/>
  </w:style>
  <w:style w:type="paragraph" w:customStyle="1" w:styleId="1E13D169C19D4DA98ACD1BA12F755511">
    <w:name w:val="1E13D169C19D4DA98ACD1BA12F755511"/>
    <w:rsid w:val="00BD6152"/>
  </w:style>
  <w:style w:type="paragraph" w:customStyle="1" w:styleId="791049A6E9484FFBAEA57508FB1BB921">
    <w:name w:val="791049A6E9484FFBAEA57508FB1BB921"/>
    <w:rsid w:val="00BD615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Custom 70">
      <a:majorFont>
        <a:latin typeface="Georgia"/>
        <a:ea typeface=""/>
        <a:cs typeface=""/>
      </a:majorFont>
      <a:minorFont>
        <a:latin typeface="Avenir Next LT Pro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8" ma:contentTypeDescription="Create a new document." ma:contentTypeScope="" ma:versionID="60f5a4f2d2b0abadcf532d48ebf9cb71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7dd78129e6a1811f84807ad11c65153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  <xsd:element ref="ns2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3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D2DBFC1-E962-42FE-8584-0B732E70F0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F57732-C465-470D-827B-E14425D7858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3316BE10-0BAC-476D-A3F9-C114B259188D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Stylish teaching resume</Template>
  <TotalTime>68</TotalTime>
  <Pages>1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Sheikh Abdullah Abdul Jaffar</dc:creator>
  <cp:lastModifiedBy>Sheikh Abdullah Abdul Jaffar</cp:lastModifiedBy>
  <cp:revision>9</cp:revision>
  <cp:lastPrinted>2024-11-06T20:07:00Z</cp:lastPrinted>
  <dcterms:created xsi:type="dcterms:W3CDTF">2024-11-06T15:34:00Z</dcterms:created>
  <dcterms:modified xsi:type="dcterms:W3CDTF">2024-11-06T20:07:00Z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